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7" w:type="dxa"/>
        <w:tblInd w:w="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"/>
        <w:gridCol w:w="4297"/>
        <w:gridCol w:w="4345"/>
        <w:gridCol w:w="120"/>
      </w:tblGrid>
      <w:tr w:rsidR="000F6E02">
        <w:trPr>
          <w:cantSplit/>
          <w:trHeight w:val="1869"/>
        </w:trPr>
        <w:tc>
          <w:tcPr>
            <w:tcW w:w="4382" w:type="dxa"/>
            <w:gridSpan w:val="2"/>
          </w:tcPr>
          <w:p w:rsidR="000F6E02" w:rsidRDefault="00F71AA6">
            <w:pPr>
              <w:snapToGrid w:val="0"/>
              <w:spacing w:line="480" w:lineRule="exact"/>
              <w:rPr>
                <w:rFonts w:ascii="黑体" w:eastAsia="黑体" w:hAnsi="华文中宋" w:cs="仿宋_GB2312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年</w:t>
            </w:r>
          </w:p>
          <w:p w:rsidR="000F6E02" w:rsidRDefault="00F71AA6" w:rsidP="000F6E02">
            <w:pPr>
              <w:snapToGrid w:val="0"/>
              <w:spacing w:afterLines="100" w:line="480" w:lineRule="exac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加急</w:t>
            </w:r>
          </w:p>
          <w:p w:rsidR="000F6E02" w:rsidRDefault="000F6E02">
            <w:pPr>
              <w:pStyle w:val="a6"/>
              <w:spacing w:line="480" w:lineRule="exact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 w:rsidR="000F6E02" w:rsidRDefault="00F71AA6">
            <w:pPr>
              <w:pStyle w:val="ac"/>
              <w:tabs>
                <w:tab w:val="left" w:pos="2735"/>
              </w:tabs>
              <w:spacing w:line="480" w:lineRule="exact"/>
              <w:jc w:val="both"/>
              <w:rPr>
                <w:color w:val="FFFFFF"/>
              </w:rPr>
            </w:pPr>
            <w:bookmarkStart w:id="0" w:name="PrivateTime"/>
            <w:bookmarkStart w:id="1" w:name="PrivateLevel"/>
            <w:bookmarkEnd w:id="0"/>
            <w:bookmarkEnd w:id="1"/>
            <w:r>
              <w:rPr>
                <w:color w:val="FFFFFF"/>
              </w:rPr>
              <w:tab/>
            </w:r>
            <w:r>
              <w:rPr>
                <w:rFonts w:hAnsi="仿宋_GB2312" w:cs="仿宋_GB2312" w:hint="eastAsia"/>
                <w:color w:val="FFFFFF"/>
                <w:szCs w:val="32"/>
              </w:rPr>
              <w:t>样式</w:t>
            </w:r>
          </w:p>
        </w:tc>
      </w:tr>
      <w:tr w:rsidR="000F6E02">
        <w:trPr>
          <w:gridBefore w:val="1"/>
          <w:gridAfter w:val="1"/>
          <w:wBefore w:w="85" w:type="dxa"/>
          <w:wAfter w:w="120" w:type="dxa"/>
          <w:cantSplit/>
          <w:trHeight w:val="922"/>
        </w:trPr>
        <w:tc>
          <w:tcPr>
            <w:tcW w:w="8642" w:type="dxa"/>
            <w:gridSpan w:val="2"/>
            <w:vAlign w:val="center"/>
          </w:tcPr>
          <w:p w:rsidR="000F6E02" w:rsidRDefault="000F6E02" w:rsidP="000F6E02">
            <w:pPr>
              <w:pStyle w:val="1"/>
              <w:spacing w:afterLines="50"/>
              <w:jc w:val="center"/>
              <w:rPr>
                <w:rFonts w:ascii="方正大标宋简体" w:eastAsia="方正大标宋简体" w:hAnsi="华文细黑"/>
                <w:spacing w:val="-14"/>
                <w:w w:val="80"/>
                <w:sz w:val="86"/>
                <w:szCs w:val="86"/>
              </w:rPr>
            </w:pPr>
            <w:bookmarkStart w:id="2" w:name="Urgent"/>
            <w:bookmarkEnd w:id="2"/>
          </w:p>
        </w:tc>
      </w:tr>
      <w:tr w:rsidR="000F6E02">
        <w:trPr>
          <w:cantSplit/>
          <w:trHeight w:val="1091"/>
        </w:trPr>
        <w:tc>
          <w:tcPr>
            <w:tcW w:w="8847" w:type="dxa"/>
            <w:gridSpan w:val="4"/>
            <w:vAlign w:val="bottom"/>
          </w:tcPr>
          <w:p w:rsidR="000F6E02" w:rsidRDefault="00F71AA6" w:rsidP="000F6E02">
            <w:pPr>
              <w:tabs>
                <w:tab w:val="left" w:pos="8460"/>
              </w:tabs>
              <w:spacing w:beforeLines="50" w:line="560" w:lineRule="exact"/>
              <w:jc w:val="center"/>
              <w:rPr>
                <w:rFonts w:ascii="仿宋_GB2312" w:eastAsia="仿宋_GB2312" w:hAnsi="华文中宋" w:cs="仿宋_GB2312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深盐府任</w:t>
            </w:r>
            <w:proofErr w:type="gramEnd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〔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2019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〕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30</w:t>
            </w:r>
            <w:r>
              <w:rPr>
                <w:rFonts w:ascii="仿宋_GB2312" w:eastAsia="仿宋_GB2312" w:hAnsi="华文中宋" w:cs="仿宋_GB2312" w:hint="eastAsia"/>
                <w:color w:val="000000"/>
                <w:sz w:val="32"/>
                <w:szCs w:val="32"/>
              </w:rPr>
              <w:t>号</w:t>
            </w:r>
          </w:p>
        </w:tc>
      </w:tr>
      <w:tr w:rsidR="000F6E02">
        <w:trPr>
          <w:cantSplit/>
          <w:trHeight w:hRule="exact" w:val="166"/>
        </w:trPr>
        <w:tc>
          <w:tcPr>
            <w:tcW w:w="8847" w:type="dxa"/>
            <w:gridSpan w:val="4"/>
            <w:tcBorders>
              <w:bottom w:val="single" w:sz="18" w:space="0" w:color="FFFFFF"/>
            </w:tcBorders>
          </w:tcPr>
          <w:p w:rsidR="000F6E02" w:rsidRDefault="000F6E02">
            <w:pPr>
              <w:jc w:val="center"/>
            </w:pPr>
          </w:p>
        </w:tc>
      </w:tr>
    </w:tbl>
    <w:p w:rsidR="000F6E02" w:rsidRDefault="000F6E02"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 w:rsidR="000F6E02" w:rsidRDefault="000F6E02">
      <w:pPr>
        <w:spacing w:line="59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0F6E02" w:rsidRDefault="00F71AA6">
      <w:pPr>
        <w:spacing w:line="58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深圳市盐田区人民政府关于康绍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sz w:val="44"/>
          <w:szCs w:val="44"/>
        </w:rPr>
        <w:t>焜</w:t>
      </w:r>
    </w:p>
    <w:p w:rsidR="000F6E02" w:rsidRDefault="00F71AA6">
      <w:pPr>
        <w:spacing w:line="58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任职的通知</w:t>
      </w:r>
    </w:p>
    <w:p w:rsidR="000F6E02" w:rsidRDefault="000F6E02">
      <w:pPr>
        <w:spacing w:line="59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0F6E02" w:rsidRDefault="00F71AA6">
      <w:pPr>
        <w:spacing w:line="58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各街道办事处，区政府直属各单位：</w:t>
      </w:r>
    </w:p>
    <w:p w:rsidR="000F6E02" w:rsidRDefault="00F71AA6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经研究决定：</w:t>
      </w:r>
    </w:p>
    <w:p w:rsidR="000F6E02" w:rsidRDefault="00F71AA6">
      <w:pPr>
        <w:spacing w:line="580" w:lineRule="exact"/>
        <w:ind w:firstLineChars="200" w:firstLine="672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pacing w:val="8"/>
          <w:sz w:val="32"/>
          <w:szCs w:val="32"/>
        </w:rPr>
        <w:t>康绍</w:t>
      </w:r>
      <w:r>
        <w:rPr>
          <w:rFonts w:ascii="宋体" w:hAnsi="宋体" w:cs="宋体" w:hint="eastAsia"/>
          <w:color w:val="000000"/>
          <w:spacing w:val="8"/>
          <w:sz w:val="32"/>
          <w:szCs w:val="32"/>
        </w:rPr>
        <w:t>焜</w:t>
      </w:r>
      <w:r>
        <w:rPr>
          <w:rFonts w:ascii="仿宋_GB2312" w:eastAsia="仿宋_GB2312" w:hAnsi="宋体" w:hint="eastAsia"/>
          <w:color w:val="000000"/>
          <w:spacing w:val="8"/>
          <w:sz w:val="32"/>
          <w:szCs w:val="32"/>
        </w:rPr>
        <w:t>任深圳市盐田区</w:t>
      </w:r>
      <w:r>
        <w:rPr>
          <w:rFonts w:ascii="仿宋_GB2312" w:eastAsia="仿宋_GB2312" w:hint="eastAsia"/>
          <w:sz w:val="32"/>
          <w:szCs w:val="32"/>
        </w:rPr>
        <w:t>中英街管理局副局长</w:t>
      </w: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。</w:t>
      </w:r>
    </w:p>
    <w:p w:rsidR="000F6E02" w:rsidRDefault="000F6E02">
      <w:pPr>
        <w:spacing w:line="590" w:lineRule="exact"/>
        <w:rPr>
          <w:rFonts w:ascii="仿宋_GB2312" w:eastAsia="仿宋_GB2312" w:hAnsi="华文中宋" w:cs="仿宋_GB2312"/>
          <w:color w:val="000000"/>
          <w:spacing w:val="-6"/>
          <w:sz w:val="32"/>
          <w:szCs w:val="32"/>
        </w:rPr>
      </w:pPr>
    </w:p>
    <w:p w:rsidR="000F6E02" w:rsidRDefault="000F6E02">
      <w:pPr>
        <w:spacing w:line="590" w:lineRule="exact"/>
        <w:rPr>
          <w:rFonts w:ascii="仿宋_GB2312" w:eastAsia="仿宋_GB2312" w:hAnsi="华文中宋" w:cs="仿宋_GB2312"/>
          <w:color w:val="000000"/>
          <w:spacing w:val="-6"/>
          <w:sz w:val="32"/>
          <w:szCs w:val="32"/>
        </w:rPr>
      </w:pPr>
    </w:p>
    <w:p w:rsidR="000F6E02" w:rsidRDefault="00F71AA6">
      <w:pPr>
        <w:spacing w:line="590" w:lineRule="exact"/>
        <w:ind w:right="640" w:firstLineChars="1350" w:firstLine="432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深圳市盐田区人民政府</w:t>
      </w:r>
    </w:p>
    <w:p w:rsidR="000F6E02" w:rsidRDefault="00F71AA6"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 xml:space="preserve">                             2019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12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31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日</w:t>
      </w:r>
    </w:p>
    <w:p w:rsidR="000F6E02" w:rsidRDefault="000F6E02"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0F6E02" w:rsidRDefault="000F6E02" w:rsidP="000F6E02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F6E02" w:rsidRDefault="000F6E02" w:rsidP="000F6E02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F6E02" w:rsidRDefault="000F6E02" w:rsidP="000F6E02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F6E02" w:rsidRDefault="000F6E02" w:rsidP="000F6E02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F6E02" w:rsidRDefault="000F6E02" w:rsidP="000F6E02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F6E02" w:rsidRDefault="000F6E02" w:rsidP="000F6E02">
      <w:pPr>
        <w:spacing w:afterLines="5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0F6E02" w:rsidRDefault="000F6E02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  <w:bookmarkStart w:id="3" w:name="_GoBack"/>
      <w:bookmarkEnd w:id="3"/>
    </w:p>
    <w:p w:rsidR="000F6E02" w:rsidRDefault="00F71AA6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4" w:space="0" w:color="auto"/>
        </w:pBdr>
        <w:ind w:firstLineChars="50" w:firstLine="140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深圳市盐田区人民政府办公室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2020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日印发</w:t>
      </w:r>
    </w:p>
    <w:sectPr w:rsidR="000F6E02" w:rsidSect="000F6E02">
      <w:headerReference w:type="even" r:id="rId8"/>
      <w:footerReference w:type="even" r:id="rId9"/>
      <w:footerReference w:type="default" r:id="rId10"/>
      <w:pgSz w:w="11906" w:h="16838"/>
      <w:pgMar w:top="1985" w:right="1474" w:bottom="1531" w:left="1588" w:header="851" w:footer="1191" w:gutter="0"/>
      <w:pgNumType w:start="1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E02" w:rsidRDefault="000F6E02" w:rsidP="000F6E02">
      <w:r>
        <w:separator/>
      </w:r>
    </w:p>
  </w:endnote>
  <w:endnote w:type="continuationSeparator" w:id="0">
    <w:p w:rsidR="000F6E02" w:rsidRDefault="000F6E02" w:rsidP="000F6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E02" w:rsidRDefault="00F71AA6">
    <w:pPr>
      <w:pStyle w:val="a8"/>
      <w:framePr w:wrap="around" w:vAnchor="text" w:hAnchor="page" w:x="1949" w:y="-34"/>
      <w:rPr>
        <w:rStyle w:val="ab"/>
        <w:rFonts w:ascii="Batang" w:eastAsia="Batang" w:hAnsi="Batang"/>
        <w:b/>
        <w:sz w:val="26"/>
        <w:szCs w:val="26"/>
      </w:rPr>
    </w:pPr>
    <w:r>
      <w:rPr>
        <w:rStyle w:val="ab"/>
        <w:rFonts w:ascii="Batang" w:eastAsia="Batang" w:hAnsi="Batang" w:hint="eastAsia"/>
        <w:b/>
        <w:sz w:val="26"/>
        <w:szCs w:val="26"/>
      </w:rPr>
      <w:t>—</w:t>
    </w:r>
    <w:r>
      <w:rPr>
        <w:rStyle w:val="ab"/>
        <w:rFonts w:ascii="Batang" w:eastAsia="Batang" w:hAnsi="Batang" w:hint="eastAsia"/>
        <w:b/>
        <w:sz w:val="26"/>
        <w:szCs w:val="26"/>
      </w:rPr>
      <w:t xml:space="preserve"> </w:t>
    </w:r>
    <w:r w:rsidR="000F6E02">
      <w:rPr>
        <w:rStyle w:val="ab"/>
        <w:rFonts w:ascii="宋体" w:hAnsi="宋体"/>
        <w:sz w:val="28"/>
        <w:szCs w:val="28"/>
      </w:rPr>
      <w:fldChar w:fldCharType="begin"/>
    </w:r>
    <w:r>
      <w:rPr>
        <w:rStyle w:val="ab"/>
        <w:rFonts w:ascii="宋体" w:hAnsi="宋体"/>
        <w:sz w:val="28"/>
        <w:szCs w:val="28"/>
      </w:rPr>
      <w:instrText xml:space="preserve">PAGE  </w:instrText>
    </w:r>
    <w:r w:rsidR="000F6E02">
      <w:rPr>
        <w:rStyle w:val="ab"/>
        <w:rFonts w:ascii="宋体" w:hAnsi="宋体"/>
        <w:sz w:val="28"/>
        <w:szCs w:val="28"/>
      </w:rPr>
      <w:fldChar w:fldCharType="separate"/>
    </w:r>
    <w:r>
      <w:rPr>
        <w:rStyle w:val="ab"/>
        <w:rFonts w:ascii="宋体" w:hAnsi="宋体"/>
        <w:noProof/>
        <w:sz w:val="28"/>
        <w:szCs w:val="28"/>
      </w:rPr>
      <w:t>2</w:t>
    </w:r>
    <w:r w:rsidR="000F6E02">
      <w:rPr>
        <w:rStyle w:val="ab"/>
        <w:rFonts w:ascii="宋体" w:hAnsi="宋体"/>
        <w:sz w:val="28"/>
        <w:szCs w:val="28"/>
      </w:rPr>
      <w:fldChar w:fldCharType="end"/>
    </w:r>
    <w:r>
      <w:rPr>
        <w:rStyle w:val="ab"/>
        <w:rFonts w:ascii="Batang" w:eastAsia="Batang" w:hAnsi="Batang" w:hint="eastAsia"/>
        <w:b/>
        <w:sz w:val="26"/>
        <w:szCs w:val="26"/>
      </w:rPr>
      <w:t xml:space="preserve"> </w:t>
    </w:r>
    <w:r>
      <w:rPr>
        <w:rStyle w:val="ab"/>
        <w:rFonts w:ascii="Batang" w:eastAsia="Batang" w:hAnsi="Batang" w:hint="eastAsia"/>
        <w:b/>
        <w:sz w:val="26"/>
        <w:szCs w:val="26"/>
      </w:rPr>
      <w:t>—</w:t>
    </w:r>
  </w:p>
  <w:p w:rsidR="000F6E02" w:rsidRDefault="000F6E02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E02" w:rsidRDefault="00F71AA6">
    <w:pPr>
      <w:pStyle w:val="a8"/>
      <w:framePr w:w="1111" w:h="435" w:hRule="exact" w:wrap="around" w:vAnchor="text" w:hAnchor="page" w:x="9149" w:y="-34"/>
      <w:rPr>
        <w:rStyle w:val="ab"/>
        <w:rFonts w:ascii="Batang" w:eastAsia="Batang" w:hAnsi="Batang"/>
        <w:b/>
        <w:sz w:val="26"/>
        <w:szCs w:val="26"/>
      </w:rPr>
    </w:pPr>
    <w:r>
      <w:rPr>
        <w:rStyle w:val="ab"/>
        <w:rFonts w:ascii="Batang" w:eastAsia="Batang" w:hAnsi="Batang" w:hint="eastAsia"/>
        <w:b/>
        <w:sz w:val="26"/>
        <w:szCs w:val="26"/>
      </w:rPr>
      <w:t>—</w:t>
    </w:r>
    <w:r>
      <w:rPr>
        <w:rStyle w:val="ab"/>
        <w:rFonts w:ascii="Batang" w:eastAsia="Batang" w:hAnsi="Batang" w:hint="eastAsia"/>
        <w:b/>
        <w:sz w:val="26"/>
        <w:szCs w:val="26"/>
      </w:rPr>
      <w:t xml:space="preserve"> </w:t>
    </w:r>
    <w:r w:rsidR="000F6E02">
      <w:rPr>
        <w:rStyle w:val="ab"/>
        <w:rFonts w:ascii="宋体" w:hAnsi="宋体"/>
        <w:sz w:val="28"/>
        <w:szCs w:val="28"/>
      </w:rPr>
      <w:fldChar w:fldCharType="begin"/>
    </w:r>
    <w:r>
      <w:rPr>
        <w:rStyle w:val="ab"/>
        <w:rFonts w:ascii="宋体" w:hAnsi="宋体"/>
        <w:sz w:val="28"/>
        <w:szCs w:val="28"/>
      </w:rPr>
      <w:instrText xml:space="preserve">PAGE  </w:instrText>
    </w:r>
    <w:r w:rsidR="000F6E02">
      <w:rPr>
        <w:rStyle w:val="ab"/>
        <w:rFonts w:ascii="宋体" w:hAnsi="宋体"/>
        <w:sz w:val="28"/>
        <w:szCs w:val="28"/>
      </w:rPr>
      <w:fldChar w:fldCharType="separate"/>
    </w:r>
    <w:r>
      <w:rPr>
        <w:rStyle w:val="ab"/>
        <w:rFonts w:ascii="宋体" w:hAnsi="宋体"/>
        <w:noProof/>
        <w:sz w:val="28"/>
        <w:szCs w:val="28"/>
      </w:rPr>
      <w:t>1</w:t>
    </w:r>
    <w:r w:rsidR="000F6E02">
      <w:rPr>
        <w:rStyle w:val="ab"/>
        <w:rFonts w:ascii="宋体" w:hAnsi="宋体"/>
        <w:sz w:val="28"/>
        <w:szCs w:val="28"/>
      </w:rPr>
      <w:fldChar w:fldCharType="end"/>
    </w:r>
    <w:r>
      <w:rPr>
        <w:rStyle w:val="ab"/>
        <w:rFonts w:ascii="Batang" w:eastAsia="Batang" w:hAnsi="Batang" w:hint="eastAsia"/>
        <w:b/>
        <w:sz w:val="26"/>
        <w:szCs w:val="26"/>
      </w:rPr>
      <w:t xml:space="preserve"> </w:t>
    </w:r>
    <w:r>
      <w:rPr>
        <w:rStyle w:val="ab"/>
        <w:rFonts w:ascii="Batang" w:eastAsia="Batang" w:hAnsi="Batang" w:hint="eastAsia"/>
        <w:b/>
        <w:sz w:val="26"/>
        <w:szCs w:val="26"/>
      </w:rPr>
      <w:t>—</w:t>
    </w:r>
  </w:p>
  <w:p w:rsidR="000F6E02" w:rsidRDefault="000F6E02">
    <w:pPr>
      <w:pStyle w:val="a8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E02" w:rsidRDefault="000F6E02" w:rsidP="000F6E02">
      <w:r>
        <w:separator/>
      </w:r>
    </w:p>
  </w:footnote>
  <w:footnote w:type="continuationSeparator" w:id="0">
    <w:p w:rsidR="000F6E02" w:rsidRDefault="000F6E02" w:rsidP="000F6E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E02" w:rsidRDefault="000F6E02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revisionView w:markup="0"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csfile.szoa.sz.gov.cn//file/download?md5Path=0eddbd68931b3ad6855056b97ab70e80@21920&amp;webOffice=1&amp;identityId=8D12195AE01D925705691128381ECA7A&amp;token=676a5242f411452a8a30136609be0fe6&amp;identityId=8D12195AE01D925705691128381ECA7A&amp;wjbh=B201914153&amp;hddyid=LCA010001_HD_05&amp;fileSrcName=2020_02_24_14_17_15_D1BDE0373C6D398F828C1B84FEC880CD.docx"/>
  </w:docVars>
  <w:rsids>
    <w:rsidRoot w:val="000231F8"/>
    <w:rsid w:val="000000D2"/>
    <w:rsid w:val="00011DA9"/>
    <w:rsid w:val="00011FAC"/>
    <w:rsid w:val="000231F8"/>
    <w:rsid w:val="000264EC"/>
    <w:rsid w:val="00033B3D"/>
    <w:rsid w:val="000405A1"/>
    <w:rsid w:val="00041E1E"/>
    <w:rsid w:val="00047203"/>
    <w:rsid w:val="00047C6D"/>
    <w:rsid w:val="00051425"/>
    <w:rsid w:val="000700CC"/>
    <w:rsid w:val="00073FEE"/>
    <w:rsid w:val="00075BA9"/>
    <w:rsid w:val="0007765D"/>
    <w:rsid w:val="00081F30"/>
    <w:rsid w:val="000822A8"/>
    <w:rsid w:val="00082373"/>
    <w:rsid w:val="0008694B"/>
    <w:rsid w:val="000869B5"/>
    <w:rsid w:val="0009149B"/>
    <w:rsid w:val="0009434B"/>
    <w:rsid w:val="000A2440"/>
    <w:rsid w:val="000A353B"/>
    <w:rsid w:val="000A3CAD"/>
    <w:rsid w:val="000A6832"/>
    <w:rsid w:val="000A6F35"/>
    <w:rsid w:val="000B197C"/>
    <w:rsid w:val="000B3978"/>
    <w:rsid w:val="000C7D3B"/>
    <w:rsid w:val="000D15CF"/>
    <w:rsid w:val="000D196D"/>
    <w:rsid w:val="000D2472"/>
    <w:rsid w:val="000D33B1"/>
    <w:rsid w:val="000D49BE"/>
    <w:rsid w:val="000F4E90"/>
    <w:rsid w:val="000F671B"/>
    <w:rsid w:val="000F6E02"/>
    <w:rsid w:val="00103290"/>
    <w:rsid w:val="00106188"/>
    <w:rsid w:val="00116697"/>
    <w:rsid w:val="00123080"/>
    <w:rsid w:val="00123C35"/>
    <w:rsid w:val="0013251B"/>
    <w:rsid w:val="00141B80"/>
    <w:rsid w:val="001461ED"/>
    <w:rsid w:val="00147305"/>
    <w:rsid w:val="00163E01"/>
    <w:rsid w:val="00173CDB"/>
    <w:rsid w:val="001814C4"/>
    <w:rsid w:val="00181788"/>
    <w:rsid w:val="00192EA4"/>
    <w:rsid w:val="00195712"/>
    <w:rsid w:val="001A7908"/>
    <w:rsid w:val="001B043E"/>
    <w:rsid w:val="001B54E6"/>
    <w:rsid w:val="001B7EB2"/>
    <w:rsid w:val="001C44C7"/>
    <w:rsid w:val="001C4BCF"/>
    <w:rsid w:val="001E50CE"/>
    <w:rsid w:val="001E5669"/>
    <w:rsid w:val="001F42A9"/>
    <w:rsid w:val="001F552B"/>
    <w:rsid w:val="00204C04"/>
    <w:rsid w:val="002130DA"/>
    <w:rsid w:val="0022235F"/>
    <w:rsid w:val="00223E64"/>
    <w:rsid w:val="002343DE"/>
    <w:rsid w:val="00250693"/>
    <w:rsid w:val="00253FE1"/>
    <w:rsid w:val="0027269A"/>
    <w:rsid w:val="00273A18"/>
    <w:rsid w:val="00277131"/>
    <w:rsid w:val="00281A77"/>
    <w:rsid w:val="00281B60"/>
    <w:rsid w:val="00281BFE"/>
    <w:rsid w:val="0028747D"/>
    <w:rsid w:val="00293B01"/>
    <w:rsid w:val="002A47DE"/>
    <w:rsid w:val="002C45ED"/>
    <w:rsid w:val="002D67C0"/>
    <w:rsid w:val="002E16B3"/>
    <w:rsid w:val="002E3FE2"/>
    <w:rsid w:val="002F1D65"/>
    <w:rsid w:val="00306A07"/>
    <w:rsid w:val="00307769"/>
    <w:rsid w:val="00317345"/>
    <w:rsid w:val="003209CD"/>
    <w:rsid w:val="003237E7"/>
    <w:rsid w:val="0033483C"/>
    <w:rsid w:val="00336E02"/>
    <w:rsid w:val="00337604"/>
    <w:rsid w:val="00342706"/>
    <w:rsid w:val="00345605"/>
    <w:rsid w:val="003537C8"/>
    <w:rsid w:val="00357038"/>
    <w:rsid w:val="003612BD"/>
    <w:rsid w:val="00366FF2"/>
    <w:rsid w:val="00372CF5"/>
    <w:rsid w:val="00392121"/>
    <w:rsid w:val="003A6891"/>
    <w:rsid w:val="003A7CF0"/>
    <w:rsid w:val="003B5CB0"/>
    <w:rsid w:val="003D0033"/>
    <w:rsid w:val="003D346F"/>
    <w:rsid w:val="003E027E"/>
    <w:rsid w:val="003E432A"/>
    <w:rsid w:val="003F121B"/>
    <w:rsid w:val="003F7211"/>
    <w:rsid w:val="00403A48"/>
    <w:rsid w:val="00403A7C"/>
    <w:rsid w:val="00412821"/>
    <w:rsid w:val="0041686A"/>
    <w:rsid w:val="00417A03"/>
    <w:rsid w:val="004231BA"/>
    <w:rsid w:val="00433557"/>
    <w:rsid w:val="00434E1A"/>
    <w:rsid w:val="00442C34"/>
    <w:rsid w:val="004443F8"/>
    <w:rsid w:val="0044525B"/>
    <w:rsid w:val="0046388E"/>
    <w:rsid w:val="00467235"/>
    <w:rsid w:val="004A1895"/>
    <w:rsid w:val="004A227B"/>
    <w:rsid w:val="004A5D0D"/>
    <w:rsid w:val="004A735E"/>
    <w:rsid w:val="004B1E00"/>
    <w:rsid w:val="004B5D57"/>
    <w:rsid w:val="004C148B"/>
    <w:rsid w:val="004C6A14"/>
    <w:rsid w:val="004D67C2"/>
    <w:rsid w:val="004E099E"/>
    <w:rsid w:val="004E1661"/>
    <w:rsid w:val="004F428F"/>
    <w:rsid w:val="004F766B"/>
    <w:rsid w:val="00501B57"/>
    <w:rsid w:val="0050219F"/>
    <w:rsid w:val="00503388"/>
    <w:rsid w:val="00515AD6"/>
    <w:rsid w:val="00516025"/>
    <w:rsid w:val="005305FF"/>
    <w:rsid w:val="00531041"/>
    <w:rsid w:val="00534F39"/>
    <w:rsid w:val="00547048"/>
    <w:rsid w:val="0055440E"/>
    <w:rsid w:val="005623C3"/>
    <w:rsid w:val="005650F3"/>
    <w:rsid w:val="00567EB0"/>
    <w:rsid w:val="005740D6"/>
    <w:rsid w:val="005745DD"/>
    <w:rsid w:val="00574CEC"/>
    <w:rsid w:val="00582591"/>
    <w:rsid w:val="00584C3E"/>
    <w:rsid w:val="00585A54"/>
    <w:rsid w:val="0059305A"/>
    <w:rsid w:val="00593EDC"/>
    <w:rsid w:val="00597B8B"/>
    <w:rsid w:val="00597E4B"/>
    <w:rsid w:val="005B5EAC"/>
    <w:rsid w:val="005C004A"/>
    <w:rsid w:val="005C1EA3"/>
    <w:rsid w:val="005C46C8"/>
    <w:rsid w:val="005D6863"/>
    <w:rsid w:val="005E194A"/>
    <w:rsid w:val="005E1B0B"/>
    <w:rsid w:val="005E1B3D"/>
    <w:rsid w:val="005E5A88"/>
    <w:rsid w:val="005E7476"/>
    <w:rsid w:val="005F1167"/>
    <w:rsid w:val="005F1F48"/>
    <w:rsid w:val="005F3D78"/>
    <w:rsid w:val="005F55A3"/>
    <w:rsid w:val="006050C4"/>
    <w:rsid w:val="00611A8E"/>
    <w:rsid w:val="0062197D"/>
    <w:rsid w:val="00630E25"/>
    <w:rsid w:val="006353A9"/>
    <w:rsid w:val="00640AD1"/>
    <w:rsid w:val="006417AF"/>
    <w:rsid w:val="00647045"/>
    <w:rsid w:val="006544F6"/>
    <w:rsid w:val="0065547C"/>
    <w:rsid w:val="00656249"/>
    <w:rsid w:val="006641DD"/>
    <w:rsid w:val="00664712"/>
    <w:rsid w:val="00666F29"/>
    <w:rsid w:val="00675D74"/>
    <w:rsid w:val="00677E1A"/>
    <w:rsid w:val="00680AEE"/>
    <w:rsid w:val="0068278A"/>
    <w:rsid w:val="00685489"/>
    <w:rsid w:val="006866B0"/>
    <w:rsid w:val="00691A47"/>
    <w:rsid w:val="006933A7"/>
    <w:rsid w:val="006A394C"/>
    <w:rsid w:val="006B057B"/>
    <w:rsid w:val="006B14C0"/>
    <w:rsid w:val="006B2076"/>
    <w:rsid w:val="006B2902"/>
    <w:rsid w:val="006B77C1"/>
    <w:rsid w:val="006D0481"/>
    <w:rsid w:val="006D2066"/>
    <w:rsid w:val="006D6DF3"/>
    <w:rsid w:val="006E3C39"/>
    <w:rsid w:val="00703054"/>
    <w:rsid w:val="00706730"/>
    <w:rsid w:val="00716312"/>
    <w:rsid w:val="007171AF"/>
    <w:rsid w:val="00721A28"/>
    <w:rsid w:val="00721FDF"/>
    <w:rsid w:val="00722937"/>
    <w:rsid w:val="00722C98"/>
    <w:rsid w:val="00725EF0"/>
    <w:rsid w:val="00725F97"/>
    <w:rsid w:val="00731CF1"/>
    <w:rsid w:val="00735528"/>
    <w:rsid w:val="00741BE4"/>
    <w:rsid w:val="00751959"/>
    <w:rsid w:val="00757171"/>
    <w:rsid w:val="007628D4"/>
    <w:rsid w:val="00767598"/>
    <w:rsid w:val="007805E4"/>
    <w:rsid w:val="007813A7"/>
    <w:rsid w:val="007B31FC"/>
    <w:rsid w:val="007C1359"/>
    <w:rsid w:val="007C6128"/>
    <w:rsid w:val="007D37A9"/>
    <w:rsid w:val="007E0D77"/>
    <w:rsid w:val="007E17AE"/>
    <w:rsid w:val="007F3E4B"/>
    <w:rsid w:val="00804357"/>
    <w:rsid w:val="00832F65"/>
    <w:rsid w:val="00834D19"/>
    <w:rsid w:val="00840303"/>
    <w:rsid w:val="008409D8"/>
    <w:rsid w:val="00855901"/>
    <w:rsid w:val="00873753"/>
    <w:rsid w:val="00877A64"/>
    <w:rsid w:val="00882177"/>
    <w:rsid w:val="00887A25"/>
    <w:rsid w:val="0089163B"/>
    <w:rsid w:val="00891CB1"/>
    <w:rsid w:val="008A129D"/>
    <w:rsid w:val="008A22EB"/>
    <w:rsid w:val="008A7DC5"/>
    <w:rsid w:val="008B2AC7"/>
    <w:rsid w:val="008B39EF"/>
    <w:rsid w:val="008B747D"/>
    <w:rsid w:val="008C327A"/>
    <w:rsid w:val="008C48E1"/>
    <w:rsid w:val="008C56DA"/>
    <w:rsid w:val="008C5E11"/>
    <w:rsid w:val="008C6684"/>
    <w:rsid w:val="008C68C8"/>
    <w:rsid w:val="008C724B"/>
    <w:rsid w:val="008D52CC"/>
    <w:rsid w:val="008D7D6C"/>
    <w:rsid w:val="008E1ED1"/>
    <w:rsid w:val="008F1478"/>
    <w:rsid w:val="00913D0D"/>
    <w:rsid w:val="00922CCA"/>
    <w:rsid w:val="009326FF"/>
    <w:rsid w:val="00934038"/>
    <w:rsid w:val="009458C8"/>
    <w:rsid w:val="0094672B"/>
    <w:rsid w:val="009471F9"/>
    <w:rsid w:val="00951917"/>
    <w:rsid w:val="00960FE1"/>
    <w:rsid w:val="00964B0C"/>
    <w:rsid w:val="00965707"/>
    <w:rsid w:val="00977E5B"/>
    <w:rsid w:val="00994C9D"/>
    <w:rsid w:val="009A28A2"/>
    <w:rsid w:val="009A5DB8"/>
    <w:rsid w:val="009B2613"/>
    <w:rsid w:val="009B3656"/>
    <w:rsid w:val="009E4D04"/>
    <w:rsid w:val="009E5DF9"/>
    <w:rsid w:val="009E7466"/>
    <w:rsid w:val="009F0F4B"/>
    <w:rsid w:val="009F1C11"/>
    <w:rsid w:val="009F50FB"/>
    <w:rsid w:val="00A0405D"/>
    <w:rsid w:val="00A10251"/>
    <w:rsid w:val="00A17956"/>
    <w:rsid w:val="00A21DF6"/>
    <w:rsid w:val="00A2264E"/>
    <w:rsid w:val="00A30B87"/>
    <w:rsid w:val="00A31E4F"/>
    <w:rsid w:val="00A356F7"/>
    <w:rsid w:val="00A37492"/>
    <w:rsid w:val="00A4192C"/>
    <w:rsid w:val="00A5531B"/>
    <w:rsid w:val="00A564A0"/>
    <w:rsid w:val="00A61BCA"/>
    <w:rsid w:val="00A80692"/>
    <w:rsid w:val="00A9209D"/>
    <w:rsid w:val="00AB5792"/>
    <w:rsid w:val="00AB6661"/>
    <w:rsid w:val="00AD6B88"/>
    <w:rsid w:val="00AE118E"/>
    <w:rsid w:val="00AE736A"/>
    <w:rsid w:val="00AF6802"/>
    <w:rsid w:val="00B067D8"/>
    <w:rsid w:val="00B2499F"/>
    <w:rsid w:val="00B316DF"/>
    <w:rsid w:val="00B35144"/>
    <w:rsid w:val="00B53ACD"/>
    <w:rsid w:val="00B767F1"/>
    <w:rsid w:val="00B76EA2"/>
    <w:rsid w:val="00B81D4D"/>
    <w:rsid w:val="00B83234"/>
    <w:rsid w:val="00B90D9D"/>
    <w:rsid w:val="00B97D1B"/>
    <w:rsid w:val="00BA1E12"/>
    <w:rsid w:val="00BA292B"/>
    <w:rsid w:val="00BB2CC0"/>
    <w:rsid w:val="00BC20E2"/>
    <w:rsid w:val="00BD5992"/>
    <w:rsid w:val="00BD6754"/>
    <w:rsid w:val="00BE45D9"/>
    <w:rsid w:val="00BE7BAD"/>
    <w:rsid w:val="00C02135"/>
    <w:rsid w:val="00C02EB0"/>
    <w:rsid w:val="00C13AE4"/>
    <w:rsid w:val="00C144B3"/>
    <w:rsid w:val="00C1489C"/>
    <w:rsid w:val="00C2735F"/>
    <w:rsid w:val="00C360B2"/>
    <w:rsid w:val="00C47669"/>
    <w:rsid w:val="00C56537"/>
    <w:rsid w:val="00C60D94"/>
    <w:rsid w:val="00C62FA0"/>
    <w:rsid w:val="00C632F2"/>
    <w:rsid w:val="00C70439"/>
    <w:rsid w:val="00C71EC1"/>
    <w:rsid w:val="00C75D4A"/>
    <w:rsid w:val="00C80F08"/>
    <w:rsid w:val="00C83286"/>
    <w:rsid w:val="00C97800"/>
    <w:rsid w:val="00C97A94"/>
    <w:rsid w:val="00CA196E"/>
    <w:rsid w:val="00CA302B"/>
    <w:rsid w:val="00CB4920"/>
    <w:rsid w:val="00CB7900"/>
    <w:rsid w:val="00CC160D"/>
    <w:rsid w:val="00CC2395"/>
    <w:rsid w:val="00CC670B"/>
    <w:rsid w:val="00CD54CD"/>
    <w:rsid w:val="00CE3E39"/>
    <w:rsid w:val="00CF4CFE"/>
    <w:rsid w:val="00D12658"/>
    <w:rsid w:val="00D17F57"/>
    <w:rsid w:val="00D22E2D"/>
    <w:rsid w:val="00D27D5C"/>
    <w:rsid w:val="00D301D4"/>
    <w:rsid w:val="00D303D8"/>
    <w:rsid w:val="00D43D1B"/>
    <w:rsid w:val="00D55C9D"/>
    <w:rsid w:val="00D67DA8"/>
    <w:rsid w:val="00D776A9"/>
    <w:rsid w:val="00D867DE"/>
    <w:rsid w:val="00D86F42"/>
    <w:rsid w:val="00D96CAC"/>
    <w:rsid w:val="00DA192A"/>
    <w:rsid w:val="00DA2F79"/>
    <w:rsid w:val="00DA5725"/>
    <w:rsid w:val="00DB73DD"/>
    <w:rsid w:val="00DC2416"/>
    <w:rsid w:val="00DD5232"/>
    <w:rsid w:val="00DE3360"/>
    <w:rsid w:val="00DE5672"/>
    <w:rsid w:val="00DE6A4D"/>
    <w:rsid w:val="00DF42AD"/>
    <w:rsid w:val="00E030C8"/>
    <w:rsid w:val="00E05712"/>
    <w:rsid w:val="00E12A3B"/>
    <w:rsid w:val="00E12B8F"/>
    <w:rsid w:val="00E13672"/>
    <w:rsid w:val="00E14D97"/>
    <w:rsid w:val="00E15543"/>
    <w:rsid w:val="00E30B2E"/>
    <w:rsid w:val="00E31A82"/>
    <w:rsid w:val="00E31F29"/>
    <w:rsid w:val="00E5395B"/>
    <w:rsid w:val="00E66629"/>
    <w:rsid w:val="00E66A23"/>
    <w:rsid w:val="00E73E71"/>
    <w:rsid w:val="00E744EC"/>
    <w:rsid w:val="00E82282"/>
    <w:rsid w:val="00E92FFE"/>
    <w:rsid w:val="00EA5977"/>
    <w:rsid w:val="00EB40DF"/>
    <w:rsid w:val="00EB66CA"/>
    <w:rsid w:val="00ED62DC"/>
    <w:rsid w:val="00EE09DD"/>
    <w:rsid w:val="00EE0B4B"/>
    <w:rsid w:val="00EE5B4A"/>
    <w:rsid w:val="00F07C08"/>
    <w:rsid w:val="00F133C1"/>
    <w:rsid w:val="00F13F9A"/>
    <w:rsid w:val="00F14BC4"/>
    <w:rsid w:val="00F15C28"/>
    <w:rsid w:val="00F20B7A"/>
    <w:rsid w:val="00F25824"/>
    <w:rsid w:val="00F26CF2"/>
    <w:rsid w:val="00F50FC1"/>
    <w:rsid w:val="00F637E9"/>
    <w:rsid w:val="00F71AA6"/>
    <w:rsid w:val="00F75566"/>
    <w:rsid w:val="00F81CB1"/>
    <w:rsid w:val="00F83AAD"/>
    <w:rsid w:val="00F852A2"/>
    <w:rsid w:val="00F91878"/>
    <w:rsid w:val="00FA1E8F"/>
    <w:rsid w:val="00FA493A"/>
    <w:rsid w:val="00FC33C9"/>
    <w:rsid w:val="00FC3BF2"/>
    <w:rsid w:val="00FC4564"/>
    <w:rsid w:val="00FE0A51"/>
    <w:rsid w:val="00FE7662"/>
    <w:rsid w:val="00FF167C"/>
    <w:rsid w:val="00FF39EB"/>
    <w:rsid w:val="00FF6AEB"/>
    <w:rsid w:val="02E06CE6"/>
    <w:rsid w:val="03B66F79"/>
    <w:rsid w:val="05D70D7B"/>
    <w:rsid w:val="08616DEC"/>
    <w:rsid w:val="092E0747"/>
    <w:rsid w:val="0FAC3F3C"/>
    <w:rsid w:val="114F5F2B"/>
    <w:rsid w:val="11886F43"/>
    <w:rsid w:val="11B144DD"/>
    <w:rsid w:val="11C57427"/>
    <w:rsid w:val="11CC4055"/>
    <w:rsid w:val="136F2EC0"/>
    <w:rsid w:val="16EF25B9"/>
    <w:rsid w:val="17BE5F65"/>
    <w:rsid w:val="1DC87290"/>
    <w:rsid w:val="1DEF4DAE"/>
    <w:rsid w:val="20BF5E10"/>
    <w:rsid w:val="227252AE"/>
    <w:rsid w:val="22C950CB"/>
    <w:rsid w:val="24C50339"/>
    <w:rsid w:val="28DC0977"/>
    <w:rsid w:val="2D906395"/>
    <w:rsid w:val="2DB85648"/>
    <w:rsid w:val="2F7465D5"/>
    <w:rsid w:val="2FFE7A4B"/>
    <w:rsid w:val="3116619E"/>
    <w:rsid w:val="31E67EFB"/>
    <w:rsid w:val="327C0DC0"/>
    <w:rsid w:val="32CC74B4"/>
    <w:rsid w:val="36874D09"/>
    <w:rsid w:val="38CB07BC"/>
    <w:rsid w:val="3CD659E0"/>
    <w:rsid w:val="3F2D2F72"/>
    <w:rsid w:val="3FE51E42"/>
    <w:rsid w:val="425C3C22"/>
    <w:rsid w:val="42E10A55"/>
    <w:rsid w:val="431F5683"/>
    <w:rsid w:val="44316925"/>
    <w:rsid w:val="48751495"/>
    <w:rsid w:val="4BAC7A92"/>
    <w:rsid w:val="51313C1A"/>
    <w:rsid w:val="51B9005C"/>
    <w:rsid w:val="55451648"/>
    <w:rsid w:val="5645057E"/>
    <w:rsid w:val="5704702D"/>
    <w:rsid w:val="593A5A9B"/>
    <w:rsid w:val="5C3E3F55"/>
    <w:rsid w:val="5E831A9F"/>
    <w:rsid w:val="5FB9312E"/>
    <w:rsid w:val="6A45774D"/>
    <w:rsid w:val="6E406006"/>
    <w:rsid w:val="74483A95"/>
    <w:rsid w:val="74D52150"/>
    <w:rsid w:val="7730716B"/>
    <w:rsid w:val="77FD5EBD"/>
    <w:rsid w:val="78FF3897"/>
    <w:rsid w:val="79BA3ECF"/>
    <w:rsid w:val="7A317782"/>
    <w:rsid w:val="7A3951A5"/>
    <w:rsid w:val="7A4E690E"/>
    <w:rsid w:val="7C8462B5"/>
    <w:rsid w:val="7D1A11FC"/>
    <w:rsid w:val="7DF2283E"/>
    <w:rsid w:val="7E3C3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6E0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F6E02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paragraph" w:styleId="2">
    <w:name w:val="heading 2"/>
    <w:basedOn w:val="a"/>
    <w:next w:val="a"/>
    <w:qFormat/>
    <w:rsid w:val="000F6E0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rsid w:val="000F6E02"/>
    <w:pPr>
      <w:ind w:firstLine="630"/>
    </w:pPr>
    <w:rPr>
      <w:rFonts w:eastAsia="仿宋_GB2312"/>
      <w:kern w:val="0"/>
      <w:sz w:val="32"/>
      <w:szCs w:val="20"/>
    </w:rPr>
  </w:style>
  <w:style w:type="paragraph" w:styleId="a4">
    <w:name w:val="Body Text"/>
    <w:basedOn w:val="a"/>
    <w:qFormat/>
    <w:rsid w:val="000F6E02"/>
    <w:pPr>
      <w:spacing w:after="120"/>
    </w:pPr>
    <w:rPr>
      <w:rFonts w:eastAsia="仿宋_GB2312"/>
      <w:sz w:val="32"/>
      <w:szCs w:val="20"/>
    </w:rPr>
  </w:style>
  <w:style w:type="paragraph" w:styleId="a5">
    <w:name w:val="Body Text Indent"/>
    <w:basedOn w:val="a"/>
    <w:qFormat/>
    <w:rsid w:val="000F6E02"/>
    <w:pPr>
      <w:tabs>
        <w:tab w:val="left" w:pos="540"/>
        <w:tab w:val="left" w:pos="720"/>
      </w:tabs>
      <w:ind w:firstLineChars="200" w:firstLine="622"/>
    </w:pPr>
    <w:rPr>
      <w:rFonts w:ascii="仿宋_GB2312" w:eastAsia="仿宋_GB2312" w:hAnsi="宋体"/>
      <w:sz w:val="32"/>
      <w:szCs w:val="20"/>
    </w:rPr>
  </w:style>
  <w:style w:type="paragraph" w:styleId="a6">
    <w:name w:val="Date"/>
    <w:basedOn w:val="a"/>
    <w:next w:val="a"/>
    <w:qFormat/>
    <w:rsid w:val="000F6E02"/>
    <w:pPr>
      <w:ind w:leftChars="2500" w:left="100"/>
    </w:pPr>
  </w:style>
  <w:style w:type="paragraph" w:styleId="20">
    <w:name w:val="Body Text Indent 2"/>
    <w:basedOn w:val="a"/>
    <w:qFormat/>
    <w:rsid w:val="000F6E02"/>
    <w:pPr>
      <w:ind w:firstLine="660"/>
    </w:pPr>
    <w:rPr>
      <w:rFonts w:ascii="楷体_GB2312" w:eastAsia="楷体_GB2312"/>
      <w:sz w:val="32"/>
    </w:rPr>
  </w:style>
  <w:style w:type="paragraph" w:styleId="a7">
    <w:name w:val="Balloon Text"/>
    <w:basedOn w:val="a"/>
    <w:semiHidden/>
    <w:qFormat/>
    <w:rsid w:val="000F6E02"/>
    <w:rPr>
      <w:sz w:val="18"/>
      <w:szCs w:val="18"/>
    </w:rPr>
  </w:style>
  <w:style w:type="paragraph" w:styleId="a8">
    <w:name w:val="footer"/>
    <w:basedOn w:val="a"/>
    <w:qFormat/>
    <w:rsid w:val="000F6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0F6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0F6E02"/>
    <w:pPr>
      <w:spacing w:before="80" w:after="180"/>
      <w:ind w:firstLineChars="200" w:firstLine="643"/>
    </w:pPr>
    <w:rPr>
      <w:rFonts w:ascii="仿宋_GB2312" w:eastAsia="仿宋_GB2312"/>
      <w:b/>
      <w:sz w:val="32"/>
    </w:rPr>
  </w:style>
  <w:style w:type="paragraph" w:styleId="aa">
    <w:name w:val="Normal (Web)"/>
    <w:basedOn w:val="a"/>
    <w:uiPriority w:val="99"/>
    <w:unhideWhenUsed/>
    <w:qFormat/>
    <w:rsid w:val="000F6E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basedOn w:val="a0"/>
    <w:qFormat/>
    <w:rsid w:val="000F6E02"/>
  </w:style>
  <w:style w:type="paragraph" w:customStyle="1" w:styleId="ac">
    <w:name w:val="秘密紧急"/>
    <w:basedOn w:val="a"/>
    <w:qFormat/>
    <w:rsid w:val="000F6E02"/>
    <w:pPr>
      <w:jc w:val="right"/>
    </w:pPr>
    <w:rPr>
      <w:rFonts w:ascii="黑体" w:eastAsia="黑体"/>
      <w:sz w:val="32"/>
      <w:szCs w:val="20"/>
    </w:rPr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0F6E02"/>
    <w:rPr>
      <w:szCs w:val="21"/>
    </w:rPr>
  </w:style>
  <w:style w:type="paragraph" w:customStyle="1" w:styleId="Char">
    <w:name w:val="Char"/>
    <w:basedOn w:val="a"/>
    <w:qFormat/>
    <w:rsid w:val="000F6E0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d">
    <w:name w:val="List Paragraph"/>
    <w:basedOn w:val="a"/>
    <w:uiPriority w:val="99"/>
    <w:qFormat/>
    <w:rsid w:val="000F6E02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uiPriority w:val="99"/>
    <w:qFormat/>
    <w:rsid w:val="000F6E02"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列出段落2"/>
    <w:basedOn w:val="a"/>
    <w:uiPriority w:val="99"/>
    <w:qFormat/>
    <w:rsid w:val="000F6E02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qFormat/>
    <w:rsid w:val="000F6E02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ll\Application%20Data\Microsoft\Templates\Normal&#25919;&#242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Normal政府</Template>
  <TotalTime>0</TotalTime>
  <Pages>2</Pages>
  <Words>113</Words>
  <Characters>103</Characters>
  <Application>Microsoft Office Word</Application>
  <DocSecurity>0</DocSecurity>
  <Lines>1</Lines>
  <Paragraphs>1</Paragraphs>
  <ScaleCrop>false</ScaleCrop>
  <Company>盐田区政府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市委文件印制格式标准</dc:title>
  <dc:creator>dell</dc:creator>
  <cp:lastModifiedBy>林菁</cp:lastModifiedBy>
  <cp:revision>2</cp:revision>
  <cp:lastPrinted>2020-01-08T09:47:00Z</cp:lastPrinted>
  <dcterms:created xsi:type="dcterms:W3CDTF">2020-02-24T06:17:00Z</dcterms:created>
  <dcterms:modified xsi:type="dcterms:W3CDTF">2020-02-24T06:17:00Z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