
<file path=[Content_Types].xml><?xml version="1.0" encoding="utf-8"?>
<Types xmlns="http://schemas.openxmlformats.org/package/2006/content-types">
  <Default Extension="bin" ContentType="application/vnd.ms-word.attachedToolbars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ustomizations.xml" ContentType="application/vnd.ms-word.keyMapCustomization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847" w:type="dxa"/>
        <w:tblInd w:w="8" w:type="dxa"/>
        <w:tblLayout w:type="fixed"/>
        <w:tblCellMar>
          <w:left w:w="0" w:type="dxa"/>
          <w:right w:w="0" w:type="dxa"/>
        </w:tblCellMar>
        <w:tblLook w:val="04A0"/>
      </w:tblPr>
      <w:tblGrid>
        <w:gridCol w:w="85"/>
        <w:gridCol w:w="4297"/>
        <w:gridCol w:w="4345"/>
        <w:gridCol w:w="120"/>
      </w:tblGrid>
      <w:tr w:rsidR="002170CB">
        <w:trPr>
          <w:cantSplit/>
          <w:trHeight w:val="1869"/>
        </w:trPr>
        <w:tc>
          <w:tcPr>
            <w:tcW w:w="4382" w:type="dxa"/>
            <w:gridSpan w:val="2"/>
          </w:tcPr>
          <w:p w:rsidR="002170CB" w:rsidRDefault="00BD4A5A">
            <w:pPr>
              <w:snapToGrid w:val="0"/>
              <w:spacing w:line="480" w:lineRule="exact"/>
              <w:rPr>
                <w:rFonts w:ascii="黑体" w:eastAsia="黑体" w:hAnsi="华文中宋" w:cs="仿宋_GB2312"/>
                <w:color w:val="FFFFFF"/>
                <w:sz w:val="32"/>
                <w:szCs w:val="32"/>
              </w:rPr>
            </w:pPr>
            <w:r>
              <w:rPr>
                <w:rFonts w:ascii="黑体" w:eastAsia="黑体" w:hAnsi="华文中宋" w:cs="仿宋_GB2312" w:hint="eastAsia"/>
                <w:color w:val="FFFFFF"/>
                <w:sz w:val="32"/>
                <w:szCs w:val="32"/>
              </w:rPr>
              <w:t>年</w:t>
            </w:r>
          </w:p>
          <w:p w:rsidR="00000000" w:rsidRDefault="00BD4A5A" w:rsidP="00C07539">
            <w:pPr>
              <w:snapToGrid w:val="0"/>
              <w:spacing w:afterLines="100" w:line="480" w:lineRule="exact"/>
              <w:rPr>
                <w:rFonts w:ascii="黑体" w:eastAsia="黑体"/>
                <w:color w:val="FFFFFF"/>
                <w:sz w:val="32"/>
                <w:szCs w:val="32"/>
              </w:rPr>
            </w:pPr>
            <w:r>
              <w:rPr>
                <w:rFonts w:ascii="黑体" w:eastAsia="黑体" w:hAnsi="华文中宋" w:cs="仿宋_GB2312" w:hint="eastAsia"/>
                <w:color w:val="FFFFFF"/>
                <w:sz w:val="32"/>
                <w:szCs w:val="32"/>
              </w:rPr>
              <w:t>加急</w:t>
            </w:r>
          </w:p>
          <w:p w:rsidR="002170CB" w:rsidRDefault="002170CB">
            <w:pPr>
              <w:pStyle w:val="a6"/>
              <w:spacing w:line="480" w:lineRule="exact"/>
              <w:ind w:left="5250"/>
              <w:rPr>
                <w:color w:val="FFFFFF"/>
              </w:rPr>
            </w:pPr>
          </w:p>
        </w:tc>
        <w:tc>
          <w:tcPr>
            <w:tcW w:w="4465" w:type="dxa"/>
            <w:gridSpan w:val="2"/>
          </w:tcPr>
          <w:p w:rsidR="002170CB" w:rsidRDefault="00BD4A5A">
            <w:pPr>
              <w:pStyle w:val="ac"/>
              <w:tabs>
                <w:tab w:val="left" w:pos="2735"/>
              </w:tabs>
              <w:spacing w:line="480" w:lineRule="exact"/>
              <w:jc w:val="both"/>
              <w:rPr>
                <w:color w:val="FFFFFF"/>
              </w:rPr>
            </w:pPr>
            <w:bookmarkStart w:id="0" w:name="PrivateTime"/>
            <w:bookmarkStart w:id="1" w:name="PrivateLevel"/>
            <w:bookmarkEnd w:id="0"/>
            <w:bookmarkEnd w:id="1"/>
            <w:r>
              <w:rPr>
                <w:color w:val="FFFFFF"/>
              </w:rPr>
              <w:tab/>
            </w:r>
            <w:r>
              <w:rPr>
                <w:rFonts w:hAnsi="仿宋_GB2312" w:cs="仿宋_GB2312" w:hint="eastAsia"/>
                <w:color w:val="FFFFFF"/>
                <w:szCs w:val="32"/>
              </w:rPr>
              <w:t>样式</w:t>
            </w:r>
          </w:p>
        </w:tc>
      </w:tr>
      <w:tr w:rsidR="002170CB">
        <w:trPr>
          <w:gridBefore w:val="1"/>
          <w:gridAfter w:val="1"/>
          <w:wBefore w:w="85" w:type="dxa"/>
          <w:wAfter w:w="120" w:type="dxa"/>
          <w:cantSplit/>
          <w:trHeight w:val="922"/>
        </w:trPr>
        <w:tc>
          <w:tcPr>
            <w:tcW w:w="8642" w:type="dxa"/>
            <w:gridSpan w:val="2"/>
            <w:vAlign w:val="center"/>
          </w:tcPr>
          <w:p w:rsidR="00000000" w:rsidRDefault="0073327F" w:rsidP="00C07539">
            <w:pPr>
              <w:pStyle w:val="1"/>
              <w:spacing w:afterLines="50"/>
              <w:jc w:val="center"/>
              <w:rPr>
                <w:rFonts w:ascii="方正大标宋简体" w:eastAsia="方正大标宋简体" w:hAnsi="华文细黑"/>
                <w:spacing w:val="-14"/>
                <w:w w:val="80"/>
                <w:sz w:val="86"/>
                <w:szCs w:val="86"/>
              </w:rPr>
            </w:pPr>
            <w:bookmarkStart w:id="2" w:name="Urgent"/>
            <w:bookmarkEnd w:id="2"/>
          </w:p>
        </w:tc>
      </w:tr>
      <w:tr w:rsidR="002170CB">
        <w:trPr>
          <w:cantSplit/>
          <w:trHeight w:val="1091"/>
        </w:trPr>
        <w:tc>
          <w:tcPr>
            <w:tcW w:w="8847" w:type="dxa"/>
            <w:gridSpan w:val="4"/>
            <w:vAlign w:val="bottom"/>
          </w:tcPr>
          <w:p w:rsidR="00000000" w:rsidRDefault="00BD4A5A" w:rsidP="00C07539">
            <w:pPr>
              <w:tabs>
                <w:tab w:val="left" w:pos="8460"/>
              </w:tabs>
              <w:spacing w:beforeLines="50" w:line="560" w:lineRule="exact"/>
              <w:jc w:val="center"/>
              <w:rPr>
                <w:rFonts w:ascii="仿宋_GB2312" w:eastAsia="仿宋_GB2312" w:hAnsi="华文中宋" w:cs="仿宋_GB2312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hint="eastAsia"/>
                <w:color w:val="000000"/>
                <w:sz w:val="32"/>
                <w:szCs w:val="32"/>
              </w:rPr>
              <w:t>深盐府任〔2019〕29</w:t>
            </w:r>
            <w:r>
              <w:rPr>
                <w:rFonts w:ascii="仿宋_GB2312" w:eastAsia="仿宋_GB2312" w:hAnsi="华文中宋" w:cs="仿宋_GB2312" w:hint="eastAsia"/>
                <w:color w:val="000000"/>
                <w:sz w:val="32"/>
                <w:szCs w:val="32"/>
              </w:rPr>
              <w:t>号</w:t>
            </w:r>
          </w:p>
        </w:tc>
      </w:tr>
      <w:tr w:rsidR="002170CB">
        <w:trPr>
          <w:cantSplit/>
          <w:trHeight w:hRule="exact" w:val="166"/>
        </w:trPr>
        <w:tc>
          <w:tcPr>
            <w:tcW w:w="8847" w:type="dxa"/>
            <w:gridSpan w:val="4"/>
            <w:tcBorders>
              <w:bottom w:val="single" w:sz="18" w:space="0" w:color="FFFFFF"/>
            </w:tcBorders>
          </w:tcPr>
          <w:p w:rsidR="002170CB" w:rsidRDefault="002170CB">
            <w:pPr>
              <w:jc w:val="center"/>
            </w:pPr>
          </w:p>
        </w:tc>
      </w:tr>
    </w:tbl>
    <w:p w:rsidR="002170CB" w:rsidRDefault="002170CB">
      <w:pPr>
        <w:spacing w:line="590" w:lineRule="exact"/>
        <w:rPr>
          <w:rFonts w:ascii="仿宋_GB2312" w:eastAsia="仿宋_GB2312"/>
          <w:color w:val="000000"/>
          <w:sz w:val="32"/>
          <w:szCs w:val="32"/>
        </w:rPr>
      </w:pPr>
    </w:p>
    <w:p w:rsidR="002170CB" w:rsidRDefault="002170CB">
      <w:pPr>
        <w:spacing w:line="590" w:lineRule="exact"/>
        <w:rPr>
          <w:rFonts w:ascii="仿宋_GB2312" w:eastAsia="仿宋_GB2312" w:hAnsi="华文中宋" w:cs="仿宋_GB2312"/>
          <w:color w:val="000000"/>
          <w:sz w:val="32"/>
          <w:szCs w:val="32"/>
        </w:rPr>
      </w:pPr>
    </w:p>
    <w:p w:rsidR="002170CB" w:rsidRDefault="00BD4A5A">
      <w:pPr>
        <w:spacing w:line="580" w:lineRule="exact"/>
        <w:jc w:val="center"/>
        <w:rPr>
          <w:rFonts w:ascii="方正小标宋简体" w:eastAsia="方正小标宋简体" w:hAnsi="华文中宋" w:cs="仿宋_GB2312"/>
          <w:color w:val="000000"/>
          <w:sz w:val="44"/>
          <w:szCs w:val="44"/>
        </w:rPr>
      </w:pPr>
      <w:r>
        <w:rPr>
          <w:rFonts w:ascii="方正小标宋简体" w:eastAsia="方正小标宋简体" w:hAnsi="华文中宋" w:cs="仿宋_GB2312" w:hint="eastAsia"/>
          <w:color w:val="000000"/>
          <w:sz w:val="44"/>
          <w:szCs w:val="44"/>
        </w:rPr>
        <w:t>深圳市盐田区人民政府关于曹筠</w:t>
      </w:r>
    </w:p>
    <w:p w:rsidR="002170CB" w:rsidRDefault="00BD4A5A">
      <w:pPr>
        <w:spacing w:line="580" w:lineRule="exact"/>
        <w:jc w:val="center"/>
        <w:rPr>
          <w:rFonts w:ascii="方正小标宋简体" w:eastAsia="方正小标宋简体" w:hAnsi="华文中宋" w:cs="仿宋_GB2312"/>
          <w:color w:val="000000"/>
          <w:sz w:val="44"/>
          <w:szCs w:val="44"/>
        </w:rPr>
      </w:pPr>
      <w:r>
        <w:rPr>
          <w:rFonts w:ascii="方正小标宋简体" w:eastAsia="方正小标宋简体" w:hAnsi="华文中宋" w:cs="仿宋_GB2312" w:hint="eastAsia"/>
          <w:color w:val="000000"/>
          <w:sz w:val="44"/>
          <w:szCs w:val="44"/>
        </w:rPr>
        <w:t>免职的通知</w:t>
      </w:r>
    </w:p>
    <w:p w:rsidR="002170CB" w:rsidRDefault="002170CB">
      <w:pPr>
        <w:spacing w:line="590" w:lineRule="exact"/>
        <w:rPr>
          <w:rFonts w:ascii="仿宋_GB2312" w:eastAsia="仿宋_GB2312" w:hAnsi="华文中宋" w:cs="仿宋_GB2312"/>
          <w:color w:val="000000"/>
          <w:sz w:val="32"/>
          <w:szCs w:val="32"/>
        </w:rPr>
      </w:pPr>
    </w:p>
    <w:p w:rsidR="002170CB" w:rsidRDefault="00BD4A5A">
      <w:pPr>
        <w:spacing w:line="580" w:lineRule="exact"/>
        <w:rPr>
          <w:rFonts w:ascii="仿宋_GB2312" w:eastAsia="仿宋_GB2312" w:hAnsi="华文中宋" w:cs="仿宋_GB2312"/>
          <w:color w:val="000000"/>
          <w:sz w:val="32"/>
          <w:szCs w:val="32"/>
        </w:rPr>
      </w:pPr>
      <w:r>
        <w:rPr>
          <w:rFonts w:ascii="仿宋_GB2312" w:eastAsia="仿宋_GB2312" w:hAnsi="华文中宋" w:cs="仿宋_GB2312" w:hint="eastAsia"/>
          <w:color w:val="000000"/>
          <w:sz w:val="32"/>
          <w:szCs w:val="32"/>
        </w:rPr>
        <w:t>各街道办事处，区政府直属各单位：</w:t>
      </w:r>
    </w:p>
    <w:p w:rsidR="002170CB" w:rsidRDefault="00BD4A5A">
      <w:pPr>
        <w:spacing w:line="580" w:lineRule="exact"/>
        <w:ind w:firstLineChars="200" w:firstLine="640"/>
        <w:rPr>
          <w:rFonts w:ascii="仿宋_GB2312" w:eastAsia="仿宋_GB2312" w:hAnsi="华文中宋" w:cs="仿宋_GB2312"/>
          <w:color w:val="000000"/>
          <w:sz w:val="32"/>
          <w:szCs w:val="32"/>
        </w:rPr>
      </w:pPr>
      <w:r>
        <w:rPr>
          <w:rFonts w:ascii="仿宋_GB2312" w:eastAsia="仿宋_GB2312" w:hAnsi="华文中宋" w:cs="仿宋_GB2312" w:hint="eastAsia"/>
          <w:color w:val="000000"/>
          <w:sz w:val="32"/>
          <w:szCs w:val="32"/>
        </w:rPr>
        <w:t>经研究决定：</w:t>
      </w:r>
    </w:p>
    <w:p w:rsidR="002170CB" w:rsidRDefault="00BD4A5A">
      <w:pPr>
        <w:spacing w:line="580" w:lineRule="exact"/>
        <w:ind w:firstLineChars="200" w:firstLine="640"/>
        <w:rPr>
          <w:rFonts w:ascii="仿宋_GB2312" w:eastAsia="仿宋_GB2312" w:hAnsi="华文中宋" w:cs="仿宋_GB2312"/>
          <w:color w:val="000000"/>
          <w:sz w:val="32"/>
          <w:szCs w:val="32"/>
        </w:rPr>
      </w:pPr>
      <w:r>
        <w:rPr>
          <w:rFonts w:ascii="仿宋_GB2312" w:eastAsia="仿宋_GB2312" w:hAnsi="华文中宋" w:cs="仿宋_GB2312" w:hint="eastAsia"/>
          <w:color w:val="000000"/>
          <w:sz w:val="32"/>
          <w:szCs w:val="32"/>
        </w:rPr>
        <w:t>免去曹筠的深圳市盐田区工业和信息化局副局长职务。</w:t>
      </w:r>
    </w:p>
    <w:p w:rsidR="002170CB" w:rsidRDefault="002170CB">
      <w:pPr>
        <w:spacing w:line="580" w:lineRule="exact"/>
        <w:ind w:firstLineChars="200" w:firstLine="640"/>
        <w:rPr>
          <w:rFonts w:ascii="仿宋_GB2312" w:eastAsia="仿宋_GB2312" w:hAnsi="华文中宋" w:cs="仿宋_GB2312"/>
          <w:color w:val="000000"/>
          <w:sz w:val="32"/>
          <w:szCs w:val="32"/>
        </w:rPr>
      </w:pPr>
    </w:p>
    <w:p w:rsidR="002170CB" w:rsidRDefault="002170CB">
      <w:pPr>
        <w:spacing w:line="590" w:lineRule="exact"/>
        <w:rPr>
          <w:rFonts w:ascii="仿宋_GB2312" w:eastAsia="仿宋_GB2312" w:hAnsi="华文中宋" w:cs="仿宋_GB2312"/>
          <w:color w:val="000000"/>
          <w:spacing w:val="-6"/>
          <w:sz w:val="32"/>
          <w:szCs w:val="32"/>
        </w:rPr>
      </w:pPr>
    </w:p>
    <w:p w:rsidR="002170CB" w:rsidRDefault="00BD4A5A">
      <w:pPr>
        <w:spacing w:line="590" w:lineRule="exact"/>
        <w:ind w:right="640" w:firstLineChars="1350" w:firstLine="4320"/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32"/>
          <w:szCs w:val="32"/>
        </w:rPr>
        <w:t>深圳市盐田区人民政府</w:t>
      </w:r>
    </w:p>
    <w:p w:rsidR="002170CB" w:rsidRDefault="00BD4A5A">
      <w:pPr>
        <w:tabs>
          <w:tab w:val="left" w:pos="4680"/>
          <w:tab w:val="left" w:pos="4860"/>
          <w:tab w:val="left" w:pos="5040"/>
        </w:tabs>
        <w:wordWrap w:val="0"/>
        <w:spacing w:line="590" w:lineRule="exact"/>
        <w:ind w:right="640"/>
        <w:rPr>
          <w:rFonts w:ascii="仿宋_GB2312" w:eastAsia="仿宋_GB2312" w:hAnsi="华文中宋"/>
          <w:color w:val="000000"/>
          <w:sz w:val="32"/>
          <w:szCs w:val="32"/>
        </w:rPr>
      </w:pPr>
      <w:r>
        <w:rPr>
          <w:rFonts w:ascii="仿宋_GB2312" w:eastAsia="仿宋_GB2312" w:hAnsi="华文中宋" w:hint="eastAsia"/>
          <w:color w:val="000000"/>
          <w:sz w:val="32"/>
          <w:szCs w:val="32"/>
        </w:rPr>
        <w:t xml:space="preserve">                             2019年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11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月</w:t>
      </w:r>
      <w:r>
        <w:rPr>
          <w:rFonts w:ascii="仿宋_GB2312" w:eastAsia="仿宋_GB2312" w:hAnsi="宋体" w:cs="仿宋_GB2312" w:hint="eastAsia"/>
          <w:color w:val="000000"/>
          <w:sz w:val="32"/>
          <w:szCs w:val="32"/>
        </w:rPr>
        <w:t>4</w:t>
      </w:r>
      <w:r>
        <w:rPr>
          <w:rFonts w:ascii="仿宋_GB2312" w:eastAsia="仿宋_GB2312" w:hAnsi="华文中宋" w:hint="eastAsia"/>
          <w:color w:val="000000"/>
          <w:sz w:val="32"/>
          <w:szCs w:val="32"/>
        </w:rPr>
        <w:t>日</w:t>
      </w:r>
    </w:p>
    <w:p w:rsidR="002170CB" w:rsidRDefault="002170CB">
      <w:pPr>
        <w:tabs>
          <w:tab w:val="left" w:pos="4680"/>
          <w:tab w:val="left" w:pos="4860"/>
          <w:tab w:val="left" w:pos="5040"/>
        </w:tabs>
        <w:wordWrap w:val="0"/>
        <w:spacing w:line="590" w:lineRule="exact"/>
        <w:ind w:right="640"/>
        <w:rPr>
          <w:rFonts w:ascii="仿宋_GB2312" w:eastAsia="仿宋_GB2312" w:hAnsi="华文中宋"/>
          <w:color w:val="000000"/>
          <w:sz w:val="32"/>
          <w:szCs w:val="32"/>
        </w:rPr>
      </w:pPr>
    </w:p>
    <w:p w:rsidR="002170CB" w:rsidRDefault="002170CB">
      <w:pPr>
        <w:autoSpaceDE w:val="0"/>
        <w:autoSpaceDN w:val="0"/>
        <w:adjustRightInd w:val="0"/>
        <w:spacing w:line="560" w:lineRule="exact"/>
        <w:jc w:val="center"/>
        <w:rPr>
          <w:rFonts w:ascii="方正小标宋简体" w:eastAsia="方正小标宋简体" w:hAnsi="宋体"/>
          <w:color w:val="000000"/>
          <w:sz w:val="44"/>
          <w:szCs w:val="44"/>
        </w:rPr>
      </w:pPr>
    </w:p>
    <w:p w:rsidR="00000000" w:rsidRDefault="0073327F" w:rsidP="00C07539">
      <w:pPr>
        <w:spacing w:afterLines="10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00000" w:rsidRDefault="0073327F" w:rsidP="00C07539">
      <w:pPr>
        <w:spacing w:afterLines="10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00000" w:rsidRDefault="0073327F" w:rsidP="00C07539">
      <w:pPr>
        <w:spacing w:afterLines="10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00000" w:rsidRDefault="0073327F" w:rsidP="00C07539">
      <w:pPr>
        <w:spacing w:afterLines="10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00000" w:rsidRDefault="0073327F" w:rsidP="00C07539">
      <w:pPr>
        <w:spacing w:afterLines="10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000000" w:rsidRDefault="0073327F" w:rsidP="00C07539">
      <w:pPr>
        <w:spacing w:afterLines="50" w:line="580" w:lineRule="exact"/>
        <w:rPr>
          <w:rFonts w:ascii="华文中宋" w:eastAsia="华文中宋" w:hAnsi="华文中宋" w:cs="仿宋_GB2312"/>
          <w:color w:val="000000"/>
          <w:sz w:val="32"/>
          <w:szCs w:val="32"/>
        </w:rPr>
      </w:pPr>
    </w:p>
    <w:p w:rsidR="002170CB" w:rsidRDefault="002170CB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2170CB" w:rsidRDefault="002170CB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2170CB" w:rsidRDefault="002170CB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2170CB" w:rsidRDefault="002170CB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2170CB" w:rsidRDefault="002170CB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2170CB" w:rsidRDefault="002170CB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2170CB" w:rsidRDefault="002170CB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2170CB" w:rsidRDefault="002170CB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2170CB" w:rsidRDefault="002170CB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2170CB" w:rsidRDefault="002170CB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2170CB" w:rsidRDefault="002170CB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2170CB" w:rsidRDefault="002170CB">
      <w:pPr>
        <w:spacing w:line="580" w:lineRule="exact"/>
        <w:rPr>
          <w:rFonts w:ascii="仿宋_GB2312" w:eastAsia="仿宋_GB2312" w:hAnsi="华文中宋"/>
          <w:color w:val="000000"/>
          <w:sz w:val="32"/>
          <w:szCs w:val="32"/>
        </w:rPr>
      </w:pPr>
    </w:p>
    <w:p w:rsidR="002170CB" w:rsidRDefault="00BD4A5A">
      <w:pPr>
        <w:pBdr>
          <w:top w:val="single" w:sz="8" w:space="1" w:color="auto"/>
          <w:left w:val="none" w:sz="0" w:space="4" w:color="auto"/>
          <w:bottom w:val="single" w:sz="8" w:space="1" w:color="auto"/>
          <w:right w:val="none" w:sz="0" w:space="4" w:color="auto"/>
          <w:between w:val="single" w:sz="4" w:space="0" w:color="auto"/>
        </w:pBdr>
        <w:ind w:firstLineChars="50" w:firstLine="140"/>
        <w:jc w:val="left"/>
        <w:rPr>
          <w:rFonts w:ascii="仿宋_GB2312" w:eastAsia="仿宋_GB2312" w:hAnsi="仿宋_GB2312" w:cs="仿宋_GB2312"/>
          <w:color w:val="000000"/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深圳市盐田区人民政府办公室               2019年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11</w:t>
      </w:r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月</w:t>
      </w:r>
      <w:r>
        <w:rPr>
          <w:rFonts w:ascii="仿宋_GB2312" w:eastAsia="仿宋_GB2312" w:hAnsi="宋体" w:cs="仿宋_GB2312" w:hint="eastAsia"/>
          <w:color w:val="000000"/>
          <w:sz w:val="28"/>
          <w:szCs w:val="28"/>
        </w:rPr>
        <w:t>15</w:t>
      </w:r>
      <w:bookmarkStart w:id="3" w:name="_GoBack"/>
      <w:bookmarkEnd w:id="3"/>
      <w:r>
        <w:rPr>
          <w:rFonts w:ascii="仿宋_GB2312" w:eastAsia="仿宋_GB2312" w:hAnsi="仿宋_GB2312" w:cs="仿宋_GB2312" w:hint="eastAsia"/>
          <w:color w:val="000000"/>
          <w:sz w:val="28"/>
          <w:szCs w:val="28"/>
        </w:rPr>
        <w:t>日印发</w:t>
      </w:r>
    </w:p>
    <w:sectPr w:rsidR="002170CB" w:rsidSect="002170CB">
      <w:headerReference w:type="even" r:id="rId8"/>
      <w:footerReference w:type="even" r:id="rId9"/>
      <w:footerReference w:type="default" r:id="rId10"/>
      <w:pgSz w:w="11906" w:h="16838"/>
      <w:pgMar w:top="1985" w:right="1474" w:bottom="1531" w:left="1588" w:header="851" w:footer="1191" w:gutter="0"/>
      <w:pgNumType w:start="1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toolbars>
    <wne:toolbarData r:id="rId1"/>
  </wne:toolbars>
</wne:tcg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3327F" w:rsidRDefault="0073327F" w:rsidP="002170CB">
      <w:r>
        <w:separator/>
      </w:r>
    </w:p>
  </w:endnote>
  <w:endnote w:type="continuationSeparator" w:id="0">
    <w:p w:rsidR="0073327F" w:rsidRDefault="0073327F" w:rsidP="002170C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文鼎小标宋简">
    <w:altName w:val="宋体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0CB" w:rsidRDefault="00BD4A5A">
    <w:pPr>
      <w:pStyle w:val="a8"/>
      <w:framePr w:wrap="around" w:vAnchor="text" w:hAnchor="page" w:x="1949" w:y="-34"/>
      <w:rPr>
        <w:rStyle w:val="ab"/>
        <w:rFonts w:ascii="Batang" w:eastAsia="Batang" w:hAnsi="Batang"/>
        <w:b/>
        <w:sz w:val="26"/>
        <w:szCs w:val="26"/>
      </w:rPr>
    </w:pPr>
    <w:r>
      <w:rPr>
        <w:rStyle w:val="ab"/>
        <w:rFonts w:ascii="Batang" w:eastAsia="Batang" w:hAnsi="Batang" w:hint="eastAsia"/>
        <w:b/>
        <w:sz w:val="26"/>
        <w:szCs w:val="26"/>
      </w:rPr>
      <w:t xml:space="preserve">— </w:t>
    </w:r>
    <w:r w:rsidR="00441073">
      <w:rPr>
        <w:rStyle w:val="ab"/>
        <w:rFonts w:ascii="宋体" w:hAnsi="宋体"/>
        <w:sz w:val="28"/>
        <w:szCs w:val="28"/>
      </w:rPr>
      <w:fldChar w:fldCharType="begin"/>
    </w:r>
    <w:r>
      <w:rPr>
        <w:rStyle w:val="ab"/>
        <w:rFonts w:ascii="宋体" w:hAnsi="宋体"/>
        <w:sz w:val="28"/>
        <w:szCs w:val="28"/>
      </w:rPr>
      <w:instrText xml:space="preserve">PAGE  </w:instrText>
    </w:r>
    <w:r w:rsidR="00441073">
      <w:rPr>
        <w:rStyle w:val="ab"/>
        <w:rFonts w:ascii="宋体" w:hAnsi="宋体"/>
        <w:sz w:val="28"/>
        <w:szCs w:val="28"/>
      </w:rPr>
      <w:fldChar w:fldCharType="separate"/>
    </w:r>
    <w:r w:rsidR="00C07539">
      <w:rPr>
        <w:rStyle w:val="ab"/>
        <w:rFonts w:ascii="宋体" w:hAnsi="宋体"/>
        <w:noProof/>
        <w:sz w:val="28"/>
        <w:szCs w:val="28"/>
      </w:rPr>
      <w:t>2</w:t>
    </w:r>
    <w:r w:rsidR="00441073">
      <w:rPr>
        <w:rStyle w:val="ab"/>
        <w:rFonts w:ascii="宋体" w:hAnsi="宋体"/>
        <w:sz w:val="28"/>
        <w:szCs w:val="28"/>
      </w:rPr>
      <w:fldChar w:fldCharType="end"/>
    </w:r>
    <w:r>
      <w:rPr>
        <w:rStyle w:val="ab"/>
        <w:rFonts w:ascii="Batang" w:eastAsia="Batang" w:hAnsi="Batang" w:hint="eastAsia"/>
        <w:b/>
        <w:sz w:val="26"/>
        <w:szCs w:val="26"/>
      </w:rPr>
      <w:t xml:space="preserve"> —</w:t>
    </w:r>
  </w:p>
  <w:p w:rsidR="002170CB" w:rsidRDefault="002170CB">
    <w:pPr>
      <w:pStyle w:val="a8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0CB" w:rsidRDefault="00BD4A5A">
    <w:pPr>
      <w:pStyle w:val="a8"/>
      <w:framePr w:w="1111" w:h="435" w:hRule="exact" w:wrap="around" w:vAnchor="text" w:hAnchor="page" w:x="9149" w:y="-34"/>
      <w:rPr>
        <w:rStyle w:val="ab"/>
        <w:rFonts w:ascii="Batang" w:eastAsia="Batang" w:hAnsi="Batang"/>
        <w:b/>
        <w:sz w:val="26"/>
        <w:szCs w:val="26"/>
      </w:rPr>
    </w:pPr>
    <w:r>
      <w:rPr>
        <w:rStyle w:val="ab"/>
        <w:rFonts w:ascii="Batang" w:eastAsia="Batang" w:hAnsi="Batang" w:hint="eastAsia"/>
        <w:b/>
        <w:sz w:val="26"/>
        <w:szCs w:val="26"/>
      </w:rPr>
      <w:t xml:space="preserve">— </w:t>
    </w:r>
    <w:r w:rsidR="00441073">
      <w:rPr>
        <w:rStyle w:val="ab"/>
        <w:rFonts w:ascii="宋体" w:hAnsi="宋体"/>
        <w:sz w:val="28"/>
        <w:szCs w:val="28"/>
      </w:rPr>
      <w:fldChar w:fldCharType="begin"/>
    </w:r>
    <w:r>
      <w:rPr>
        <w:rStyle w:val="ab"/>
        <w:rFonts w:ascii="宋体" w:hAnsi="宋体"/>
        <w:sz w:val="28"/>
        <w:szCs w:val="28"/>
      </w:rPr>
      <w:instrText xml:space="preserve">PAGE  </w:instrText>
    </w:r>
    <w:r w:rsidR="00441073">
      <w:rPr>
        <w:rStyle w:val="ab"/>
        <w:rFonts w:ascii="宋体" w:hAnsi="宋体"/>
        <w:sz w:val="28"/>
        <w:szCs w:val="28"/>
      </w:rPr>
      <w:fldChar w:fldCharType="separate"/>
    </w:r>
    <w:r w:rsidR="00C07539">
      <w:rPr>
        <w:rStyle w:val="ab"/>
        <w:rFonts w:ascii="宋体" w:hAnsi="宋体"/>
        <w:noProof/>
        <w:sz w:val="28"/>
        <w:szCs w:val="28"/>
      </w:rPr>
      <w:t>1</w:t>
    </w:r>
    <w:r w:rsidR="00441073">
      <w:rPr>
        <w:rStyle w:val="ab"/>
        <w:rFonts w:ascii="宋体" w:hAnsi="宋体"/>
        <w:sz w:val="28"/>
        <w:szCs w:val="28"/>
      </w:rPr>
      <w:fldChar w:fldCharType="end"/>
    </w:r>
    <w:r>
      <w:rPr>
        <w:rStyle w:val="ab"/>
        <w:rFonts w:ascii="Batang" w:eastAsia="Batang" w:hAnsi="Batang" w:hint="eastAsia"/>
        <w:b/>
        <w:sz w:val="26"/>
        <w:szCs w:val="26"/>
      </w:rPr>
      <w:t xml:space="preserve"> —</w:t>
    </w:r>
  </w:p>
  <w:p w:rsidR="002170CB" w:rsidRDefault="002170CB">
    <w:pPr>
      <w:pStyle w:val="a8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3327F" w:rsidRDefault="0073327F" w:rsidP="002170CB">
      <w:r>
        <w:separator/>
      </w:r>
    </w:p>
  </w:footnote>
  <w:footnote w:type="continuationSeparator" w:id="0">
    <w:p w:rsidR="0073327F" w:rsidRDefault="0073327F" w:rsidP="002170C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170CB" w:rsidRDefault="002170CB">
    <w:pPr>
      <w:pStyle w:val="a9"/>
      <w:pBdr>
        <w:bottom w:val="none" w:sz="0" w:space="0" w:color="auto"/>
      </w:pBdr>
    </w:pP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卢志敏">
    <w15:presenceInfo w15:providerId="None" w15:userId="卢志敏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attachedTemplate r:id="rId1"/>
  <w:trackRevisions/>
  <w:defaultTabStop w:val="420"/>
  <w:evenAndOddHeaders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31F8"/>
    <w:rsid w:val="000000D2"/>
    <w:rsid w:val="00011DA9"/>
    <w:rsid w:val="00011FAC"/>
    <w:rsid w:val="000231F8"/>
    <w:rsid w:val="000264EC"/>
    <w:rsid w:val="00033B3D"/>
    <w:rsid w:val="000405A1"/>
    <w:rsid w:val="00041E1E"/>
    <w:rsid w:val="00047203"/>
    <w:rsid w:val="00047C6D"/>
    <w:rsid w:val="00051425"/>
    <w:rsid w:val="000700CC"/>
    <w:rsid w:val="00073FEE"/>
    <w:rsid w:val="00075BA9"/>
    <w:rsid w:val="0007765D"/>
    <w:rsid w:val="00081F30"/>
    <w:rsid w:val="000822A8"/>
    <w:rsid w:val="00082373"/>
    <w:rsid w:val="0008694B"/>
    <w:rsid w:val="000869B5"/>
    <w:rsid w:val="0009149B"/>
    <w:rsid w:val="0009434B"/>
    <w:rsid w:val="000A2440"/>
    <w:rsid w:val="000A353B"/>
    <w:rsid w:val="000A3CAD"/>
    <w:rsid w:val="000A6832"/>
    <w:rsid w:val="000A6F35"/>
    <w:rsid w:val="000B197C"/>
    <w:rsid w:val="000B3978"/>
    <w:rsid w:val="000C7D3B"/>
    <w:rsid w:val="000D15CF"/>
    <w:rsid w:val="000D196D"/>
    <w:rsid w:val="000D2472"/>
    <w:rsid w:val="000D33B1"/>
    <w:rsid w:val="000D49BE"/>
    <w:rsid w:val="000F4E90"/>
    <w:rsid w:val="000F671B"/>
    <w:rsid w:val="00103290"/>
    <w:rsid w:val="00106188"/>
    <w:rsid w:val="00116697"/>
    <w:rsid w:val="00123080"/>
    <w:rsid w:val="00123C35"/>
    <w:rsid w:val="0013251B"/>
    <w:rsid w:val="00141B80"/>
    <w:rsid w:val="001461ED"/>
    <w:rsid w:val="00147305"/>
    <w:rsid w:val="00163E01"/>
    <w:rsid w:val="00173CDB"/>
    <w:rsid w:val="001814C4"/>
    <w:rsid w:val="00181788"/>
    <w:rsid w:val="00192EA4"/>
    <w:rsid w:val="00195712"/>
    <w:rsid w:val="001A7908"/>
    <w:rsid w:val="001B043E"/>
    <w:rsid w:val="001B54E6"/>
    <w:rsid w:val="001B7EB2"/>
    <w:rsid w:val="001C44C7"/>
    <w:rsid w:val="001C4BCF"/>
    <w:rsid w:val="001E50CE"/>
    <w:rsid w:val="001E5669"/>
    <w:rsid w:val="001F42A9"/>
    <w:rsid w:val="001F552B"/>
    <w:rsid w:val="00204C04"/>
    <w:rsid w:val="002130DA"/>
    <w:rsid w:val="002170CB"/>
    <w:rsid w:val="0022235F"/>
    <w:rsid w:val="002343DE"/>
    <w:rsid w:val="00250693"/>
    <w:rsid w:val="00253FE1"/>
    <w:rsid w:val="0027269A"/>
    <w:rsid w:val="00273A18"/>
    <w:rsid w:val="00277131"/>
    <w:rsid w:val="00281A77"/>
    <w:rsid w:val="00281B60"/>
    <w:rsid w:val="00281BFE"/>
    <w:rsid w:val="0028747D"/>
    <w:rsid w:val="00293B01"/>
    <w:rsid w:val="002A47DE"/>
    <w:rsid w:val="002C45ED"/>
    <w:rsid w:val="002D67C0"/>
    <w:rsid w:val="002E16B3"/>
    <w:rsid w:val="002E3FE2"/>
    <w:rsid w:val="002F1D65"/>
    <w:rsid w:val="00306A07"/>
    <w:rsid w:val="00307769"/>
    <w:rsid w:val="00317345"/>
    <w:rsid w:val="003209CD"/>
    <w:rsid w:val="003237E7"/>
    <w:rsid w:val="0033483C"/>
    <w:rsid w:val="00336E02"/>
    <w:rsid w:val="00337604"/>
    <w:rsid w:val="00342706"/>
    <w:rsid w:val="00345605"/>
    <w:rsid w:val="003537C8"/>
    <w:rsid w:val="00357038"/>
    <w:rsid w:val="003612BD"/>
    <w:rsid w:val="00366FF2"/>
    <w:rsid w:val="00372CF5"/>
    <w:rsid w:val="00392121"/>
    <w:rsid w:val="003A6891"/>
    <w:rsid w:val="003A7CF0"/>
    <w:rsid w:val="003B5CB0"/>
    <w:rsid w:val="003D0033"/>
    <w:rsid w:val="003D346F"/>
    <w:rsid w:val="003E027E"/>
    <w:rsid w:val="003E432A"/>
    <w:rsid w:val="003F121B"/>
    <w:rsid w:val="003F7211"/>
    <w:rsid w:val="00403A48"/>
    <w:rsid w:val="00403A7C"/>
    <w:rsid w:val="00412821"/>
    <w:rsid w:val="0041686A"/>
    <w:rsid w:val="00417A03"/>
    <w:rsid w:val="004231BA"/>
    <w:rsid w:val="00433557"/>
    <w:rsid w:val="00434E1A"/>
    <w:rsid w:val="00441073"/>
    <w:rsid w:val="00442C34"/>
    <w:rsid w:val="004443F8"/>
    <w:rsid w:val="0046388E"/>
    <w:rsid w:val="00467235"/>
    <w:rsid w:val="004A1895"/>
    <w:rsid w:val="004A227B"/>
    <w:rsid w:val="004A5D0D"/>
    <w:rsid w:val="004A735E"/>
    <w:rsid w:val="004B1E00"/>
    <w:rsid w:val="004B5D57"/>
    <w:rsid w:val="004C148B"/>
    <w:rsid w:val="004C6A14"/>
    <w:rsid w:val="004D67C2"/>
    <w:rsid w:val="004E099E"/>
    <w:rsid w:val="004E1661"/>
    <w:rsid w:val="004F428F"/>
    <w:rsid w:val="004F766B"/>
    <w:rsid w:val="00501B57"/>
    <w:rsid w:val="0050219F"/>
    <w:rsid w:val="00503388"/>
    <w:rsid w:val="00515AD6"/>
    <w:rsid w:val="00516025"/>
    <w:rsid w:val="005305FF"/>
    <w:rsid w:val="00531041"/>
    <w:rsid w:val="00534F39"/>
    <w:rsid w:val="00547048"/>
    <w:rsid w:val="0055440E"/>
    <w:rsid w:val="005623C3"/>
    <w:rsid w:val="005650F3"/>
    <w:rsid w:val="00567EB0"/>
    <w:rsid w:val="005740D6"/>
    <w:rsid w:val="005745DD"/>
    <w:rsid w:val="00574CEC"/>
    <w:rsid w:val="00582591"/>
    <w:rsid w:val="00584C3E"/>
    <w:rsid w:val="00585A54"/>
    <w:rsid w:val="0059305A"/>
    <w:rsid w:val="00593EDC"/>
    <w:rsid w:val="00597B8B"/>
    <w:rsid w:val="00597E4B"/>
    <w:rsid w:val="005B5EAC"/>
    <w:rsid w:val="005C004A"/>
    <w:rsid w:val="005C1EA3"/>
    <w:rsid w:val="005C46C8"/>
    <w:rsid w:val="005D6863"/>
    <w:rsid w:val="005E194A"/>
    <w:rsid w:val="005E1B0B"/>
    <w:rsid w:val="005E1B3D"/>
    <w:rsid w:val="005E5A88"/>
    <w:rsid w:val="005E7476"/>
    <w:rsid w:val="005F1167"/>
    <w:rsid w:val="005F1F48"/>
    <w:rsid w:val="005F3D78"/>
    <w:rsid w:val="005F55A3"/>
    <w:rsid w:val="006050C4"/>
    <w:rsid w:val="00611A8E"/>
    <w:rsid w:val="0062197D"/>
    <w:rsid w:val="00630E25"/>
    <w:rsid w:val="006353A9"/>
    <w:rsid w:val="00640AD1"/>
    <w:rsid w:val="006417AF"/>
    <w:rsid w:val="00647045"/>
    <w:rsid w:val="006544F6"/>
    <w:rsid w:val="0065547C"/>
    <w:rsid w:val="00656249"/>
    <w:rsid w:val="006641DD"/>
    <w:rsid w:val="00664712"/>
    <w:rsid w:val="00666F29"/>
    <w:rsid w:val="00675D74"/>
    <w:rsid w:val="00677E1A"/>
    <w:rsid w:val="00680AEE"/>
    <w:rsid w:val="0068278A"/>
    <w:rsid w:val="00685489"/>
    <w:rsid w:val="006866B0"/>
    <w:rsid w:val="00691A47"/>
    <w:rsid w:val="006933A7"/>
    <w:rsid w:val="006A394C"/>
    <w:rsid w:val="006B057B"/>
    <w:rsid w:val="006B14C0"/>
    <w:rsid w:val="006B2076"/>
    <w:rsid w:val="006B2902"/>
    <w:rsid w:val="006B77C1"/>
    <w:rsid w:val="006D0481"/>
    <w:rsid w:val="006D2066"/>
    <w:rsid w:val="006D6DF3"/>
    <w:rsid w:val="006E3C39"/>
    <w:rsid w:val="00703054"/>
    <w:rsid w:val="00706730"/>
    <w:rsid w:val="00716312"/>
    <w:rsid w:val="007171AF"/>
    <w:rsid w:val="00721A28"/>
    <w:rsid w:val="00721FDF"/>
    <w:rsid w:val="00722937"/>
    <w:rsid w:val="00722C98"/>
    <w:rsid w:val="00725EF0"/>
    <w:rsid w:val="00725F97"/>
    <w:rsid w:val="00731CF1"/>
    <w:rsid w:val="0073327F"/>
    <w:rsid w:val="00735528"/>
    <w:rsid w:val="00741BE4"/>
    <w:rsid w:val="00751959"/>
    <w:rsid w:val="00757171"/>
    <w:rsid w:val="007628D4"/>
    <w:rsid w:val="00767598"/>
    <w:rsid w:val="007805E4"/>
    <w:rsid w:val="007813A7"/>
    <w:rsid w:val="007B31FC"/>
    <w:rsid w:val="007C1359"/>
    <w:rsid w:val="007C6128"/>
    <w:rsid w:val="007D37A9"/>
    <w:rsid w:val="007E0D77"/>
    <w:rsid w:val="007E17AE"/>
    <w:rsid w:val="007F3E4B"/>
    <w:rsid w:val="00804357"/>
    <w:rsid w:val="00832F65"/>
    <w:rsid w:val="00834D19"/>
    <w:rsid w:val="00840303"/>
    <w:rsid w:val="008409D8"/>
    <w:rsid w:val="00855901"/>
    <w:rsid w:val="00873753"/>
    <w:rsid w:val="00877A64"/>
    <w:rsid w:val="00882177"/>
    <w:rsid w:val="00887A25"/>
    <w:rsid w:val="0089163B"/>
    <w:rsid w:val="00891CB1"/>
    <w:rsid w:val="008A129D"/>
    <w:rsid w:val="008A22EB"/>
    <w:rsid w:val="008A7DC5"/>
    <w:rsid w:val="008B2AC7"/>
    <w:rsid w:val="008B39EF"/>
    <w:rsid w:val="008B747D"/>
    <w:rsid w:val="008C327A"/>
    <w:rsid w:val="008C48E1"/>
    <w:rsid w:val="008C56DA"/>
    <w:rsid w:val="008C5E11"/>
    <w:rsid w:val="008C6684"/>
    <w:rsid w:val="008C68C8"/>
    <w:rsid w:val="008C724B"/>
    <w:rsid w:val="008D52CC"/>
    <w:rsid w:val="008D7D6C"/>
    <w:rsid w:val="008E1ED1"/>
    <w:rsid w:val="008F1478"/>
    <w:rsid w:val="00913D0D"/>
    <w:rsid w:val="00922CCA"/>
    <w:rsid w:val="009326FF"/>
    <w:rsid w:val="00934038"/>
    <w:rsid w:val="009458C8"/>
    <w:rsid w:val="0094672B"/>
    <w:rsid w:val="009471F9"/>
    <w:rsid w:val="00951917"/>
    <w:rsid w:val="00960FE1"/>
    <w:rsid w:val="00964B0C"/>
    <w:rsid w:val="00965707"/>
    <w:rsid w:val="00977E5B"/>
    <w:rsid w:val="00994C9D"/>
    <w:rsid w:val="009A28A2"/>
    <w:rsid w:val="009A5DB8"/>
    <w:rsid w:val="009B2613"/>
    <w:rsid w:val="009B3656"/>
    <w:rsid w:val="009E4D04"/>
    <w:rsid w:val="009E5DF9"/>
    <w:rsid w:val="009E7466"/>
    <w:rsid w:val="009F0F4B"/>
    <w:rsid w:val="009F1C11"/>
    <w:rsid w:val="009F50FB"/>
    <w:rsid w:val="00A0405D"/>
    <w:rsid w:val="00A10251"/>
    <w:rsid w:val="00A17956"/>
    <w:rsid w:val="00A21DF6"/>
    <w:rsid w:val="00A2264E"/>
    <w:rsid w:val="00A30B87"/>
    <w:rsid w:val="00A31E4F"/>
    <w:rsid w:val="00A356F7"/>
    <w:rsid w:val="00A37492"/>
    <w:rsid w:val="00A4192C"/>
    <w:rsid w:val="00A5531B"/>
    <w:rsid w:val="00A564A0"/>
    <w:rsid w:val="00A61BCA"/>
    <w:rsid w:val="00A80692"/>
    <w:rsid w:val="00A84995"/>
    <w:rsid w:val="00A9209D"/>
    <w:rsid w:val="00AB5792"/>
    <w:rsid w:val="00AB6661"/>
    <w:rsid w:val="00AD6B88"/>
    <w:rsid w:val="00AE118E"/>
    <w:rsid w:val="00AE736A"/>
    <w:rsid w:val="00AF6802"/>
    <w:rsid w:val="00B067D8"/>
    <w:rsid w:val="00B2499F"/>
    <w:rsid w:val="00B316DF"/>
    <w:rsid w:val="00B35144"/>
    <w:rsid w:val="00B53ACD"/>
    <w:rsid w:val="00B767F1"/>
    <w:rsid w:val="00B76EA2"/>
    <w:rsid w:val="00B81D4D"/>
    <w:rsid w:val="00B83234"/>
    <w:rsid w:val="00B90D9D"/>
    <w:rsid w:val="00B97D1B"/>
    <w:rsid w:val="00BA1E12"/>
    <w:rsid w:val="00BA292B"/>
    <w:rsid w:val="00BB2CC0"/>
    <w:rsid w:val="00BC20E2"/>
    <w:rsid w:val="00BD4A5A"/>
    <w:rsid w:val="00BD5992"/>
    <w:rsid w:val="00BD6754"/>
    <w:rsid w:val="00BE45D9"/>
    <w:rsid w:val="00BE7BAD"/>
    <w:rsid w:val="00C02135"/>
    <w:rsid w:val="00C02EB0"/>
    <w:rsid w:val="00C07539"/>
    <w:rsid w:val="00C13AE4"/>
    <w:rsid w:val="00C144B3"/>
    <w:rsid w:val="00C1489C"/>
    <w:rsid w:val="00C2735F"/>
    <w:rsid w:val="00C360B2"/>
    <w:rsid w:val="00C47669"/>
    <w:rsid w:val="00C56537"/>
    <w:rsid w:val="00C60D94"/>
    <w:rsid w:val="00C62FA0"/>
    <w:rsid w:val="00C632F2"/>
    <w:rsid w:val="00C70439"/>
    <w:rsid w:val="00C71EC1"/>
    <w:rsid w:val="00C75D4A"/>
    <w:rsid w:val="00C80F08"/>
    <w:rsid w:val="00C83286"/>
    <w:rsid w:val="00C97800"/>
    <w:rsid w:val="00C97A94"/>
    <w:rsid w:val="00CA196E"/>
    <w:rsid w:val="00CA302B"/>
    <w:rsid w:val="00CB4920"/>
    <w:rsid w:val="00CB7900"/>
    <w:rsid w:val="00CC160D"/>
    <w:rsid w:val="00CC2395"/>
    <w:rsid w:val="00CC670B"/>
    <w:rsid w:val="00CD54CD"/>
    <w:rsid w:val="00CE3E39"/>
    <w:rsid w:val="00CF4CFE"/>
    <w:rsid w:val="00D12658"/>
    <w:rsid w:val="00D17F57"/>
    <w:rsid w:val="00D22E2D"/>
    <w:rsid w:val="00D27D5C"/>
    <w:rsid w:val="00D301D4"/>
    <w:rsid w:val="00D303D8"/>
    <w:rsid w:val="00D43D1B"/>
    <w:rsid w:val="00D55C9D"/>
    <w:rsid w:val="00D67DA8"/>
    <w:rsid w:val="00D776A9"/>
    <w:rsid w:val="00D867DE"/>
    <w:rsid w:val="00D86F42"/>
    <w:rsid w:val="00D96CAC"/>
    <w:rsid w:val="00DA192A"/>
    <w:rsid w:val="00DA2F79"/>
    <w:rsid w:val="00DA5725"/>
    <w:rsid w:val="00DB73DD"/>
    <w:rsid w:val="00DC2416"/>
    <w:rsid w:val="00DD5232"/>
    <w:rsid w:val="00DE3360"/>
    <w:rsid w:val="00DE5672"/>
    <w:rsid w:val="00DE6A4D"/>
    <w:rsid w:val="00DF42AD"/>
    <w:rsid w:val="00E030C8"/>
    <w:rsid w:val="00E05712"/>
    <w:rsid w:val="00E12A3B"/>
    <w:rsid w:val="00E12B8F"/>
    <w:rsid w:val="00E13672"/>
    <w:rsid w:val="00E14D97"/>
    <w:rsid w:val="00E15543"/>
    <w:rsid w:val="00E30B2E"/>
    <w:rsid w:val="00E31A82"/>
    <w:rsid w:val="00E31F29"/>
    <w:rsid w:val="00E5395B"/>
    <w:rsid w:val="00E66629"/>
    <w:rsid w:val="00E66A23"/>
    <w:rsid w:val="00E73E71"/>
    <w:rsid w:val="00E744EC"/>
    <w:rsid w:val="00E82282"/>
    <w:rsid w:val="00E92FFE"/>
    <w:rsid w:val="00EA5977"/>
    <w:rsid w:val="00EB40DF"/>
    <w:rsid w:val="00EB66CA"/>
    <w:rsid w:val="00ED62DC"/>
    <w:rsid w:val="00EE09DD"/>
    <w:rsid w:val="00EE0B4B"/>
    <w:rsid w:val="00EE5B4A"/>
    <w:rsid w:val="00F07C08"/>
    <w:rsid w:val="00F133C1"/>
    <w:rsid w:val="00F13F9A"/>
    <w:rsid w:val="00F14BC4"/>
    <w:rsid w:val="00F15C28"/>
    <w:rsid w:val="00F20B7A"/>
    <w:rsid w:val="00F25824"/>
    <w:rsid w:val="00F26CF2"/>
    <w:rsid w:val="00F50FC1"/>
    <w:rsid w:val="00F637E9"/>
    <w:rsid w:val="00F75566"/>
    <w:rsid w:val="00F81CB1"/>
    <w:rsid w:val="00F83AAD"/>
    <w:rsid w:val="00F852A2"/>
    <w:rsid w:val="00F91878"/>
    <w:rsid w:val="00FA1E8F"/>
    <w:rsid w:val="00FA493A"/>
    <w:rsid w:val="00FC33C9"/>
    <w:rsid w:val="00FC3BF2"/>
    <w:rsid w:val="00FC4564"/>
    <w:rsid w:val="00FE0A51"/>
    <w:rsid w:val="00FE7662"/>
    <w:rsid w:val="00FF167C"/>
    <w:rsid w:val="00FF39EB"/>
    <w:rsid w:val="00FF6AEB"/>
    <w:rsid w:val="02E06CE6"/>
    <w:rsid w:val="03B66F79"/>
    <w:rsid w:val="08616DEC"/>
    <w:rsid w:val="092E0747"/>
    <w:rsid w:val="0FAC3F3C"/>
    <w:rsid w:val="114F5F2B"/>
    <w:rsid w:val="11886F43"/>
    <w:rsid w:val="11B144DD"/>
    <w:rsid w:val="11C57427"/>
    <w:rsid w:val="11CC4055"/>
    <w:rsid w:val="136F2EC0"/>
    <w:rsid w:val="16EF25B9"/>
    <w:rsid w:val="17BE5F65"/>
    <w:rsid w:val="1DC87290"/>
    <w:rsid w:val="20BF5E10"/>
    <w:rsid w:val="227252AE"/>
    <w:rsid w:val="22C950CB"/>
    <w:rsid w:val="24C50339"/>
    <w:rsid w:val="28DC0977"/>
    <w:rsid w:val="2D906395"/>
    <w:rsid w:val="2DB85648"/>
    <w:rsid w:val="2F7465D5"/>
    <w:rsid w:val="3116619E"/>
    <w:rsid w:val="31E67EFB"/>
    <w:rsid w:val="327C0DC0"/>
    <w:rsid w:val="32CC74B4"/>
    <w:rsid w:val="36874D09"/>
    <w:rsid w:val="38CB07BC"/>
    <w:rsid w:val="3CD659E0"/>
    <w:rsid w:val="425C3C22"/>
    <w:rsid w:val="42E10A55"/>
    <w:rsid w:val="431F5683"/>
    <w:rsid w:val="44316925"/>
    <w:rsid w:val="48751495"/>
    <w:rsid w:val="4BAC7A92"/>
    <w:rsid w:val="51313C1A"/>
    <w:rsid w:val="51B9005C"/>
    <w:rsid w:val="55451648"/>
    <w:rsid w:val="5645057E"/>
    <w:rsid w:val="5704702D"/>
    <w:rsid w:val="593A5A9B"/>
    <w:rsid w:val="5C3E3F55"/>
    <w:rsid w:val="5E831A9F"/>
    <w:rsid w:val="6A45774D"/>
    <w:rsid w:val="6E406006"/>
    <w:rsid w:val="74483A95"/>
    <w:rsid w:val="74D52150"/>
    <w:rsid w:val="7730716B"/>
    <w:rsid w:val="77FD5EBD"/>
    <w:rsid w:val="79BA3ECF"/>
    <w:rsid w:val="7A4E690E"/>
    <w:rsid w:val="7C8462B5"/>
    <w:rsid w:val="7D1A11FC"/>
    <w:rsid w:val="7DF228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Body Text" w:qFormat="1"/>
    <w:lsdException w:name="Body Text Indent" w:qFormat="1"/>
    <w:lsdException w:name="Subtitle" w:qFormat="1"/>
    <w:lsdException w:name="Date" w:qFormat="1"/>
    <w:lsdException w:name="Body Text Indent 2" w:qFormat="1"/>
    <w:lsdException w:name="Body Text Indent 3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170C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2170CB"/>
    <w:pPr>
      <w:keepNext/>
      <w:keepLines/>
      <w:adjustRightInd w:val="0"/>
      <w:jc w:val="distribute"/>
      <w:outlineLvl w:val="0"/>
    </w:pPr>
    <w:rPr>
      <w:rFonts w:eastAsia="文鼎小标宋简"/>
      <w:b/>
      <w:color w:val="FF0000"/>
      <w:kern w:val="44"/>
      <w:sz w:val="72"/>
      <w:szCs w:val="20"/>
    </w:rPr>
  </w:style>
  <w:style w:type="paragraph" w:styleId="2">
    <w:name w:val="heading 2"/>
    <w:basedOn w:val="a"/>
    <w:next w:val="a"/>
    <w:qFormat/>
    <w:rsid w:val="002170CB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unhideWhenUsed/>
    <w:qFormat/>
    <w:rsid w:val="002170CB"/>
    <w:pPr>
      <w:ind w:firstLine="630"/>
    </w:pPr>
    <w:rPr>
      <w:rFonts w:eastAsia="仿宋_GB2312"/>
      <w:kern w:val="0"/>
      <w:sz w:val="32"/>
      <w:szCs w:val="20"/>
    </w:rPr>
  </w:style>
  <w:style w:type="paragraph" w:styleId="a4">
    <w:name w:val="Body Text"/>
    <w:basedOn w:val="a"/>
    <w:qFormat/>
    <w:rsid w:val="002170CB"/>
    <w:pPr>
      <w:spacing w:after="120"/>
    </w:pPr>
    <w:rPr>
      <w:rFonts w:eastAsia="仿宋_GB2312"/>
      <w:sz w:val="32"/>
      <w:szCs w:val="20"/>
    </w:rPr>
  </w:style>
  <w:style w:type="paragraph" w:styleId="a5">
    <w:name w:val="Body Text Indent"/>
    <w:basedOn w:val="a"/>
    <w:qFormat/>
    <w:rsid w:val="002170CB"/>
    <w:pPr>
      <w:tabs>
        <w:tab w:val="left" w:pos="540"/>
        <w:tab w:val="left" w:pos="720"/>
      </w:tabs>
      <w:ind w:firstLineChars="200" w:firstLine="622"/>
    </w:pPr>
    <w:rPr>
      <w:rFonts w:ascii="仿宋_GB2312" w:eastAsia="仿宋_GB2312" w:hAnsi="宋体"/>
      <w:sz w:val="32"/>
      <w:szCs w:val="20"/>
    </w:rPr>
  </w:style>
  <w:style w:type="paragraph" w:styleId="a6">
    <w:name w:val="Date"/>
    <w:basedOn w:val="a"/>
    <w:next w:val="a"/>
    <w:qFormat/>
    <w:rsid w:val="002170CB"/>
    <w:pPr>
      <w:ind w:leftChars="2500" w:left="100"/>
    </w:pPr>
  </w:style>
  <w:style w:type="paragraph" w:styleId="20">
    <w:name w:val="Body Text Indent 2"/>
    <w:basedOn w:val="a"/>
    <w:qFormat/>
    <w:rsid w:val="002170CB"/>
    <w:pPr>
      <w:ind w:firstLine="660"/>
    </w:pPr>
    <w:rPr>
      <w:rFonts w:ascii="楷体_GB2312" w:eastAsia="楷体_GB2312"/>
      <w:sz w:val="32"/>
    </w:rPr>
  </w:style>
  <w:style w:type="paragraph" w:styleId="a7">
    <w:name w:val="Balloon Text"/>
    <w:basedOn w:val="a"/>
    <w:semiHidden/>
    <w:qFormat/>
    <w:rsid w:val="002170CB"/>
    <w:rPr>
      <w:sz w:val="18"/>
      <w:szCs w:val="18"/>
    </w:rPr>
  </w:style>
  <w:style w:type="paragraph" w:styleId="a8">
    <w:name w:val="footer"/>
    <w:basedOn w:val="a"/>
    <w:qFormat/>
    <w:rsid w:val="002170C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qFormat/>
    <w:rsid w:val="002170C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3">
    <w:name w:val="Body Text Indent 3"/>
    <w:basedOn w:val="a"/>
    <w:qFormat/>
    <w:rsid w:val="002170CB"/>
    <w:pPr>
      <w:spacing w:before="80" w:after="180"/>
      <w:ind w:firstLineChars="200" w:firstLine="643"/>
    </w:pPr>
    <w:rPr>
      <w:rFonts w:ascii="仿宋_GB2312" w:eastAsia="仿宋_GB2312"/>
      <w:b/>
      <w:sz w:val="32"/>
    </w:rPr>
  </w:style>
  <w:style w:type="paragraph" w:styleId="aa">
    <w:name w:val="Normal (Web)"/>
    <w:basedOn w:val="a"/>
    <w:uiPriority w:val="99"/>
    <w:unhideWhenUsed/>
    <w:qFormat/>
    <w:rsid w:val="002170C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b">
    <w:name w:val="page number"/>
    <w:basedOn w:val="a0"/>
    <w:qFormat/>
    <w:rsid w:val="002170CB"/>
  </w:style>
  <w:style w:type="paragraph" w:customStyle="1" w:styleId="ac">
    <w:name w:val="秘密紧急"/>
    <w:basedOn w:val="a"/>
    <w:qFormat/>
    <w:rsid w:val="002170CB"/>
    <w:pPr>
      <w:jc w:val="right"/>
    </w:pPr>
    <w:rPr>
      <w:rFonts w:ascii="黑体" w:eastAsia="黑体"/>
      <w:sz w:val="32"/>
      <w:szCs w:val="20"/>
    </w:rPr>
  </w:style>
  <w:style w:type="paragraph" w:customStyle="1" w:styleId="ParaCharCharCharCharCharCharCharCharCharChar">
    <w:name w:val="默认段落字体 Para Char Char Char Char Char Char Char Char Char Char"/>
    <w:basedOn w:val="a"/>
    <w:qFormat/>
    <w:rsid w:val="002170CB"/>
    <w:rPr>
      <w:szCs w:val="21"/>
    </w:rPr>
  </w:style>
  <w:style w:type="paragraph" w:customStyle="1" w:styleId="Char">
    <w:name w:val="Char"/>
    <w:basedOn w:val="a"/>
    <w:qFormat/>
    <w:rsid w:val="002170CB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paragraph" w:styleId="ad">
    <w:name w:val="List Paragraph"/>
    <w:basedOn w:val="a"/>
    <w:uiPriority w:val="99"/>
    <w:qFormat/>
    <w:rsid w:val="002170CB"/>
    <w:pPr>
      <w:ind w:firstLineChars="200" w:firstLine="420"/>
    </w:pPr>
    <w:rPr>
      <w:rFonts w:ascii="Calibri" w:hAnsi="Calibri"/>
      <w:szCs w:val="22"/>
    </w:rPr>
  </w:style>
  <w:style w:type="paragraph" w:customStyle="1" w:styleId="10">
    <w:name w:val="列出段落1"/>
    <w:basedOn w:val="a"/>
    <w:uiPriority w:val="99"/>
    <w:qFormat/>
    <w:rsid w:val="002170CB"/>
    <w:pPr>
      <w:ind w:firstLineChars="200" w:firstLine="420"/>
    </w:pPr>
    <w:rPr>
      <w:rFonts w:ascii="Calibri" w:hAnsi="Calibri"/>
      <w:szCs w:val="22"/>
    </w:rPr>
  </w:style>
  <w:style w:type="paragraph" w:customStyle="1" w:styleId="21">
    <w:name w:val="列出段落2"/>
    <w:basedOn w:val="a"/>
    <w:uiPriority w:val="99"/>
    <w:qFormat/>
    <w:rsid w:val="002170CB"/>
    <w:pPr>
      <w:ind w:firstLineChars="200" w:firstLine="420"/>
    </w:pPr>
    <w:rPr>
      <w:rFonts w:ascii="Calibri" w:hAnsi="Calibri"/>
      <w:szCs w:val="22"/>
    </w:rPr>
  </w:style>
  <w:style w:type="paragraph" w:customStyle="1" w:styleId="Default">
    <w:name w:val="Default"/>
    <w:qFormat/>
    <w:rsid w:val="002170CB"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customizations.xml.rels><?xml version="1.0" encoding="UTF-8" standalone="yes"?>
<Relationships xmlns="http://schemas.openxmlformats.org/package/2006/relationships"><Relationship Id="rId1" Type="http://schemas.microsoft.com/office/2006/relationships/attachedToolbars" Target="attachedToolbars.bin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dell\Application%20Data\Microsoft\Templates\Normal&#25919;&#24220;.dot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Normal政府</Template>
  <TotalTime>0</TotalTime>
  <Pages>2</Pages>
  <Words>32</Words>
  <Characters>186</Characters>
  <Application>Microsoft Office Word</Application>
  <DocSecurity>0</DocSecurity>
  <Lines>1</Lines>
  <Paragraphs>1</Paragraphs>
  <ScaleCrop>false</ScaleCrop>
  <Company>盐田区政府</Company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市委文件印制格式标准</dc:title>
  <dc:creator>dell</dc:creator>
  <cp:lastModifiedBy>林菁</cp:lastModifiedBy>
  <cp:revision>3</cp:revision>
  <cp:lastPrinted>2019-11-15T06:09:00Z</cp:lastPrinted>
  <dcterms:created xsi:type="dcterms:W3CDTF">2019-12-30T02:34:00Z</dcterms:created>
  <dcterms:modified xsi:type="dcterms:W3CDTF">2019-12-30T03:38:00Z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