
<file path=[Content_Types].xml><?xml version="1.0" encoding="utf-8"?>
<Types xmlns="http://schemas.openxmlformats.org/package/2006/content-types">
  <Default Extension="bin" ContentType="application/vnd.ms-word.attachedToolbars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47" w:type="dxa"/>
        <w:tblInd w:w="8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"/>
        <w:gridCol w:w="4297"/>
        <w:gridCol w:w="4345"/>
        <w:gridCol w:w="120"/>
      </w:tblGrid>
      <w:tr w:rsidR="00B56B79">
        <w:trPr>
          <w:cantSplit/>
          <w:trHeight w:val="1869"/>
        </w:trPr>
        <w:tc>
          <w:tcPr>
            <w:tcW w:w="4382" w:type="dxa"/>
            <w:gridSpan w:val="2"/>
          </w:tcPr>
          <w:p w:rsidR="00B56B79" w:rsidRDefault="00245A1B">
            <w:pPr>
              <w:snapToGrid w:val="0"/>
              <w:spacing w:line="480" w:lineRule="exact"/>
              <w:rPr>
                <w:rFonts w:ascii="黑体" w:eastAsia="黑体" w:hAnsi="华文中宋" w:cs="仿宋_GB2312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年</w:t>
            </w:r>
          </w:p>
          <w:p w:rsidR="00000000" w:rsidRDefault="00245A1B" w:rsidP="000B27FF">
            <w:pPr>
              <w:snapToGrid w:val="0"/>
              <w:spacing w:afterLines="100" w:line="480" w:lineRule="exac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加急</w:t>
            </w:r>
          </w:p>
          <w:p w:rsidR="00B56B79" w:rsidRDefault="00B56B79">
            <w:pPr>
              <w:pStyle w:val="a6"/>
              <w:spacing w:line="480" w:lineRule="exact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</w:tcPr>
          <w:p w:rsidR="00B56B79" w:rsidRDefault="00245A1B">
            <w:pPr>
              <w:pStyle w:val="ac"/>
              <w:tabs>
                <w:tab w:val="left" w:pos="2735"/>
              </w:tabs>
              <w:spacing w:line="480" w:lineRule="exact"/>
              <w:jc w:val="both"/>
              <w:rPr>
                <w:color w:val="FFFFFF"/>
              </w:rPr>
            </w:pPr>
            <w:bookmarkStart w:id="0" w:name="PrivateTime"/>
            <w:bookmarkStart w:id="1" w:name="PrivateLevel"/>
            <w:bookmarkEnd w:id="0"/>
            <w:bookmarkEnd w:id="1"/>
            <w:r>
              <w:rPr>
                <w:color w:val="FFFFFF"/>
              </w:rPr>
              <w:tab/>
            </w:r>
            <w:r>
              <w:rPr>
                <w:rFonts w:hAnsi="仿宋_GB2312" w:cs="仿宋_GB2312" w:hint="eastAsia"/>
                <w:color w:val="FFFFFF"/>
                <w:szCs w:val="32"/>
              </w:rPr>
              <w:t>样式</w:t>
            </w:r>
          </w:p>
        </w:tc>
      </w:tr>
      <w:tr w:rsidR="00B56B79">
        <w:trPr>
          <w:gridBefore w:val="1"/>
          <w:gridAfter w:val="1"/>
          <w:wBefore w:w="85" w:type="dxa"/>
          <w:wAfter w:w="120" w:type="dxa"/>
          <w:cantSplit/>
          <w:trHeight w:val="922"/>
        </w:trPr>
        <w:tc>
          <w:tcPr>
            <w:tcW w:w="8642" w:type="dxa"/>
            <w:gridSpan w:val="2"/>
            <w:vAlign w:val="center"/>
          </w:tcPr>
          <w:p w:rsidR="00000000" w:rsidRDefault="00F94CB0" w:rsidP="000B27FF">
            <w:pPr>
              <w:pStyle w:val="1"/>
              <w:spacing w:afterLines="50"/>
              <w:jc w:val="center"/>
              <w:rPr>
                <w:rFonts w:ascii="方正大标宋简体" w:eastAsia="方正大标宋简体" w:hAnsi="华文细黑"/>
                <w:spacing w:val="-14"/>
                <w:w w:val="80"/>
                <w:sz w:val="86"/>
                <w:szCs w:val="86"/>
              </w:rPr>
            </w:pPr>
            <w:bookmarkStart w:id="2" w:name="Urgent"/>
            <w:bookmarkEnd w:id="2"/>
          </w:p>
        </w:tc>
      </w:tr>
      <w:tr w:rsidR="00B56B79">
        <w:trPr>
          <w:cantSplit/>
          <w:trHeight w:val="1091"/>
        </w:trPr>
        <w:tc>
          <w:tcPr>
            <w:tcW w:w="8847" w:type="dxa"/>
            <w:gridSpan w:val="4"/>
            <w:vAlign w:val="bottom"/>
          </w:tcPr>
          <w:p w:rsidR="00000000" w:rsidRDefault="00245A1B" w:rsidP="000B27FF">
            <w:pPr>
              <w:tabs>
                <w:tab w:val="left" w:pos="8460"/>
              </w:tabs>
              <w:spacing w:beforeLines="50" w:line="560" w:lineRule="exact"/>
              <w:jc w:val="center"/>
              <w:rPr>
                <w:rFonts w:ascii="仿宋_GB2312" w:eastAsia="仿宋_GB2312" w:hAnsi="华文中宋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深盐府任〔2019〕28</w:t>
            </w:r>
            <w:r>
              <w:rPr>
                <w:rFonts w:ascii="仿宋_GB2312" w:eastAsia="仿宋_GB2312" w:hAnsi="华文中宋" w:cs="仿宋_GB2312" w:hint="eastAsia"/>
                <w:color w:val="000000"/>
                <w:sz w:val="32"/>
                <w:szCs w:val="32"/>
              </w:rPr>
              <w:t>号</w:t>
            </w:r>
          </w:p>
        </w:tc>
      </w:tr>
      <w:tr w:rsidR="00B56B79">
        <w:trPr>
          <w:cantSplit/>
          <w:trHeight w:hRule="exact" w:val="166"/>
        </w:trPr>
        <w:tc>
          <w:tcPr>
            <w:tcW w:w="8847" w:type="dxa"/>
            <w:gridSpan w:val="4"/>
            <w:tcBorders>
              <w:bottom w:val="single" w:sz="18" w:space="0" w:color="FFFFFF"/>
            </w:tcBorders>
          </w:tcPr>
          <w:p w:rsidR="00B56B79" w:rsidRDefault="00B56B79">
            <w:pPr>
              <w:jc w:val="center"/>
            </w:pPr>
          </w:p>
        </w:tc>
      </w:tr>
    </w:tbl>
    <w:p w:rsidR="00B56B79" w:rsidRDefault="00B56B79">
      <w:pPr>
        <w:spacing w:line="590" w:lineRule="exact"/>
        <w:rPr>
          <w:rFonts w:ascii="仿宋_GB2312" w:eastAsia="仿宋_GB2312"/>
          <w:color w:val="000000"/>
          <w:sz w:val="32"/>
          <w:szCs w:val="32"/>
        </w:rPr>
      </w:pPr>
    </w:p>
    <w:p w:rsidR="00B56B79" w:rsidRDefault="00B56B79">
      <w:pPr>
        <w:spacing w:line="59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B56B79" w:rsidRDefault="00245A1B">
      <w:pPr>
        <w:spacing w:line="58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深圳市盐田区</w:t>
      </w:r>
      <w:bookmarkStart w:id="3" w:name="_GoBack"/>
      <w:bookmarkEnd w:id="3"/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人民政府关于陈文庆等</w:t>
      </w:r>
    </w:p>
    <w:p w:rsidR="00B56B79" w:rsidRDefault="00245A1B">
      <w:pPr>
        <w:spacing w:line="58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职务任免的通知</w:t>
      </w:r>
    </w:p>
    <w:p w:rsidR="00B56B79" w:rsidRDefault="00B56B79">
      <w:pPr>
        <w:spacing w:line="59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B56B79" w:rsidRDefault="00245A1B">
      <w:pPr>
        <w:spacing w:line="58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  <w:r>
        <w:rPr>
          <w:rFonts w:ascii="仿宋_GB2312" w:eastAsia="仿宋_GB2312" w:hAnsi="华文中宋" w:cs="仿宋_GB2312" w:hint="eastAsia"/>
          <w:color w:val="000000"/>
          <w:sz w:val="32"/>
          <w:szCs w:val="32"/>
        </w:rPr>
        <w:t>各街道办事处，区政府直属各单位：</w:t>
      </w:r>
    </w:p>
    <w:p w:rsidR="00B56B79" w:rsidRDefault="00245A1B">
      <w:pPr>
        <w:spacing w:line="580" w:lineRule="exact"/>
        <w:ind w:firstLineChars="200" w:firstLine="640"/>
        <w:rPr>
          <w:rFonts w:ascii="仿宋_GB2312" w:eastAsia="仿宋_GB2312" w:hAnsi="华文中宋" w:cs="仿宋_GB2312"/>
          <w:color w:val="000000"/>
          <w:sz w:val="32"/>
          <w:szCs w:val="32"/>
        </w:rPr>
      </w:pPr>
      <w:r>
        <w:rPr>
          <w:rFonts w:ascii="仿宋_GB2312" w:eastAsia="仿宋_GB2312" w:hAnsi="华文中宋" w:cs="仿宋_GB2312" w:hint="eastAsia"/>
          <w:color w:val="000000"/>
          <w:sz w:val="32"/>
          <w:szCs w:val="32"/>
        </w:rPr>
        <w:t>经研究决定：</w:t>
      </w:r>
    </w:p>
    <w:p w:rsidR="00B56B79" w:rsidRDefault="00245A1B">
      <w:pPr>
        <w:spacing w:line="580" w:lineRule="exact"/>
        <w:ind w:firstLineChars="200" w:firstLine="640"/>
        <w:rPr>
          <w:rFonts w:ascii="仿宋_GB2312" w:eastAsia="仿宋_GB2312" w:hAnsi="华文中宋" w:cs="仿宋_GB2312"/>
          <w:color w:val="000000"/>
          <w:sz w:val="32"/>
          <w:szCs w:val="32"/>
        </w:rPr>
      </w:pPr>
      <w:r>
        <w:rPr>
          <w:rFonts w:ascii="仿宋_GB2312" w:eastAsia="仿宋_GB2312" w:hAnsi="华文中宋" w:cs="仿宋_GB2312" w:hint="eastAsia"/>
          <w:color w:val="000000"/>
          <w:sz w:val="32"/>
          <w:szCs w:val="32"/>
        </w:rPr>
        <w:t>陈文庆任深圳市盐田区工业和信息化局副局长，免去其深圳市盐田区盐田街道办事处副主任职务；</w:t>
      </w:r>
    </w:p>
    <w:p w:rsidR="00B56B79" w:rsidRDefault="00245A1B">
      <w:pPr>
        <w:spacing w:line="580" w:lineRule="exact"/>
        <w:ind w:firstLineChars="200" w:firstLine="640"/>
        <w:rPr>
          <w:rFonts w:ascii="仿宋_GB2312" w:eastAsia="仿宋_GB2312" w:hAnsi="华文中宋" w:cs="仿宋_GB2312"/>
          <w:color w:val="000000"/>
          <w:sz w:val="32"/>
          <w:szCs w:val="32"/>
        </w:rPr>
      </w:pPr>
      <w:r>
        <w:rPr>
          <w:rFonts w:ascii="仿宋_GB2312" w:eastAsia="仿宋_GB2312" w:hAnsi="华文中宋" w:cs="仿宋_GB2312" w:hint="eastAsia"/>
          <w:color w:val="000000"/>
          <w:sz w:val="32"/>
          <w:szCs w:val="32"/>
        </w:rPr>
        <w:t>免去陈义的深圳市深沙保（集团）有限公司副总经理职务。</w:t>
      </w:r>
    </w:p>
    <w:p w:rsidR="00B56B79" w:rsidRDefault="00B56B79">
      <w:pPr>
        <w:spacing w:line="580" w:lineRule="exact"/>
        <w:ind w:firstLineChars="200" w:firstLine="640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B56B79" w:rsidRDefault="00B56B79">
      <w:pPr>
        <w:spacing w:line="590" w:lineRule="exact"/>
        <w:rPr>
          <w:rFonts w:ascii="仿宋_GB2312" w:eastAsia="仿宋_GB2312" w:hAnsi="华文中宋" w:cs="仿宋_GB2312"/>
          <w:color w:val="000000"/>
          <w:spacing w:val="-6"/>
          <w:sz w:val="32"/>
          <w:szCs w:val="32"/>
        </w:rPr>
      </w:pPr>
    </w:p>
    <w:p w:rsidR="00B56B79" w:rsidRDefault="00245A1B">
      <w:pPr>
        <w:spacing w:line="590" w:lineRule="exact"/>
        <w:ind w:right="640" w:firstLineChars="1350" w:firstLine="4320"/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深圳市盐田区人民政府</w:t>
      </w:r>
    </w:p>
    <w:p w:rsidR="00B56B79" w:rsidRDefault="00245A1B">
      <w:pPr>
        <w:tabs>
          <w:tab w:val="left" w:pos="4680"/>
          <w:tab w:val="left" w:pos="4860"/>
          <w:tab w:val="left" w:pos="5040"/>
        </w:tabs>
        <w:wordWrap w:val="0"/>
        <w:spacing w:line="590" w:lineRule="exact"/>
        <w:ind w:right="640"/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 xml:space="preserve">                             2019年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10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25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日</w:t>
      </w:r>
    </w:p>
    <w:p w:rsidR="00B56B79" w:rsidRDefault="00B56B79">
      <w:pPr>
        <w:tabs>
          <w:tab w:val="left" w:pos="4680"/>
          <w:tab w:val="left" w:pos="4860"/>
          <w:tab w:val="left" w:pos="5040"/>
        </w:tabs>
        <w:wordWrap w:val="0"/>
        <w:spacing w:line="590" w:lineRule="exact"/>
        <w:ind w:right="640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B56B79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</w:p>
    <w:p w:rsidR="00000000" w:rsidRDefault="00F94CB0" w:rsidP="000B27FF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00000" w:rsidRDefault="00F94CB0" w:rsidP="000B27FF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00000" w:rsidRDefault="00F94CB0" w:rsidP="000B27FF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00000" w:rsidRDefault="00F94CB0" w:rsidP="000B27FF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00000" w:rsidRDefault="00F94CB0" w:rsidP="000B27FF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00000" w:rsidRDefault="00F94CB0" w:rsidP="000B27FF">
      <w:pPr>
        <w:spacing w:afterLines="5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B56B79" w:rsidRDefault="00B56B79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B56B79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B56B79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B56B79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B56B79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B56B79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B56B79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B56B79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B56B79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B56B79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B56B79" w:rsidRDefault="00245A1B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  <w:between w:val="single" w:sz="4" w:space="0" w:color="auto"/>
        </w:pBdr>
        <w:ind w:firstLineChars="50" w:firstLine="140"/>
        <w:jc w:val="lef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深圳市盐田区人民政府办公室               2019年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11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11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日印发</w:t>
      </w:r>
    </w:p>
    <w:sectPr w:rsidR="00B56B79" w:rsidSect="00B56B79">
      <w:headerReference w:type="even" r:id="rId8"/>
      <w:footerReference w:type="even" r:id="rId9"/>
      <w:footerReference w:type="default" r:id="rId10"/>
      <w:pgSz w:w="11906" w:h="16838"/>
      <w:pgMar w:top="1985" w:right="1474" w:bottom="1531" w:left="1588" w:header="851" w:footer="1191" w:gutter="0"/>
      <w:pgNumType w:start="1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4CB0" w:rsidRDefault="00F94CB0" w:rsidP="00B56B79">
      <w:r>
        <w:separator/>
      </w:r>
    </w:p>
  </w:endnote>
  <w:endnote w:type="continuationSeparator" w:id="0">
    <w:p w:rsidR="00F94CB0" w:rsidRDefault="00F94CB0" w:rsidP="00B56B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鼎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B79" w:rsidRDefault="00245A1B">
    <w:pPr>
      <w:pStyle w:val="a8"/>
      <w:framePr w:wrap="around" w:vAnchor="text" w:hAnchor="page" w:x="1949" w:y="-34"/>
      <w:rPr>
        <w:rStyle w:val="ab"/>
        <w:rFonts w:ascii="Batang" w:eastAsia="Batang" w:hAnsi="Batang"/>
        <w:b/>
        <w:sz w:val="26"/>
        <w:szCs w:val="26"/>
      </w:rPr>
    </w:pPr>
    <w:r>
      <w:rPr>
        <w:rStyle w:val="ab"/>
        <w:rFonts w:ascii="Batang" w:eastAsia="Batang" w:hAnsi="Batang" w:hint="eastAsia"/>
        <w:b/>
        <w:sz w:val="26"/>
        <w:szCs w:val="26"/>
      </w:rPr>
      <w:t xml:space="preserve">— </w:t>
    </w:r>
    <w:r w:rsidR="005E46A6">
      <w:rPr>
        <w:rStyle w:val="ab"/>
        <w:rFonts w:ascii="宋体" w:hAnsi="宋体"/>
        <w:sz w:val="28"/>
        <w:szCs w:val="28"/>
      </w:rPr>
      <w:fldChar w:fldCharType="begin"/>
    </w:r>
    <w:r>
      <w:rPr>
        <w:rStyle w:val="ab"/>
        <w:rFonts w:ascii="宋体" w:hAnsi="宋体"/>
        <w:sz w:val="28"/>
        <w:szCs w:val="28"/>
      </w:rPr>
      <w:instrText xml:space="preserve">PAGE  </w:instrText>
    </w:r>
    <w:r w:rsidR="005E46A6">
      <w:rPr>
        <w:rStyle w:val="ab"/>
        <w:rFonts w:ascii="宋体" w:hAnsi="宋体"/>
        <w:sz w:val="28"/>
        <w:szCs w:val="28"/>
      </w:rPr>
      <w:fldChar w:fldCharType="separate"/>
    </w:r>
    <w:r w:rsidR="000B27FF">
      <w:rPr>
        <w:rStyle w:val="ab"/>
        <w:rFonts w:ascii="宋体" w:hAnsi="宋体"/>
        <w:noProof/>
        <w:sz w:val="28"/>
        <w:szCs w:val="28"/>
      </w:rPr>
      <w:t>2</w:t>
    </w:r>
    <w:r w:rsidR="005E46A6">
      <w:rPr>
        <w:rStyle w:val="ab"/>
        <w:rFonts w:ascii="宋体" w:hAnsi="宋体"/>
        <w:sz w:val="28"/>
        <w:szCs w:val="28"/>
      </w:rPr>
      <w:fldChar w:fldCharType="end"/>
    </w:r>
    <w:r>
      <w:rPr>
        <w:rStyle w:val="ab"/>
        <w:rFonts w:ascii="Batang" w:eastAsia="Batang" w:hAnsi="Batang" w:hint="eastAsia"/>
        <w:b/>
        <w:sz w:val="26"/>
        <w:szCs w:val="26"/>
      </w:rPr>
      <w:t xml:space="preserve"> —</w:t>
    </w:r>
  </w:p>
  <w:p w:rsidR="00B56B79" w:rsidRDefault="00B56B79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B79" w:rsidRDefault="00245A1B">
    <w:pPr>
      <w:pStyle w:val="a8"/>
      <w:framePr w:w="1111" w:h="435" w:hRule="exact" w:wrap="around" w:vAnchor="text" w:hAnchor="page" w:x="9149" w:y="-34"/>
      <w:rPr>
        <w:rStyle w:val="ab"/>
        <w:rFonts w:ascii="Batang" w:eastAsia="Batang" w:hAnsi="Batang"/>
        <w:b/>
        <w:sz w:val="26"/>
        <w:szCs w:val="26"/>
      </w:rPr>
    </w:pPr>
    <w:r>
      <w:rPr>
        <w:rStyle w:val="ab"/>
        <w:rFonts w:ascii="Batang" w:eastAsia="Batang" w:hAnsi="Batang" w:hint="eastAsia"/>
        <w:b/>
        <w:sz w:val="26"/>
        <w:szCs w:val="26"/>
      </w:rPr>
      <w:t xml:space="preserve">— </w:t>
    </w:r>
    <w:r w:rsidR="005E46A6">
      <w:rPr>
        <w:rStyle w:val="ab"/>
        <w:rFonts w:ascii="宋体" w:hAnsi="宋体"/>
        <w:sz w:val="28"/>
        <w:szCs w:val="28"/>
      </w:rPr>
      <w:fldChar w:fldCharType="begin"/>
    </w:r>
    <w:r>
      <w:rPr>
        <w:rStyle w:val="ab"/>
        <w:rFonts w:ascii="宋体" w:hAnsi="宋体"/>
        <w:sz w:val="28"/>
        <w:szCs w:val="28"/>
      </w:rPr>
      <w:instrText xml:space="preserve">PAGE  </w:instrText>
    </w:r>
    <w:r w:rsidR="005E46A6">
      <w:rPr>
        <w:rStyle w:val="ab"/>
        <w:rFonts w:ascii="宋体" w:hAnsi="宋体"/>
        <w:sz w:val="28"/>
        <w:szCs w:val="28"/>
      </w:rPr>
      <w:fldChar w:fldCharType="separate"/>
    </w:r>
    <w:r w:rsidR="000B27FF">
      <w:rPr>
        <w:rStyle w:val="ab"/>
        <w:rFonts w:ascii="宋体" w:hAnsi="宋体"/>
        <w:noProof/>
        <w:sz w:val="28"/>
        <w:szCs w:val="28"/>
      </w:rPr>
      <w:t>1</w:t>
    </w:r>
    <w:r w:rsidR="005E46A6">
      <w:rPr>
        <w:rStyle w:val="ab"/>
        <w:rFonts w:ascii="宋体" w:hAnsi="宋体"/>
        <w:sz w:val="28"/>
        <w:szCs w:val="28"/>
      </w:rPr>
      <w:fldChar w:fldCharType="end"/>
    </w:r>
    <w:r>
      <w:rPr>
        <w:rStyle w:val="ab"/>
        <w:rFonts w:ascii="Batang" w:eastAsia="Batang" w:hAnsi="Batang" w:hint="eastAsia"/>
        <w:b/>
        <w:sz w:val="26"/>
        <w:szCs w:val="26"/>
      </w:rPr>
      <w:t xml:space="preserve"> —</w:t>
    </w:r>
  </w:p>
  <w:p w:rsidR="00B56B79" w:rsidRDefault="00B56B79">
    <w:pPr>
      <w:pStyle w:val="a8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4CB0" w:rsidRDefault="00F94CB0" w:rsidP="00B56B79">
      <w:r>
        <w:separator/>
      </w:r>
    </w:p>
  </w:footnote>
  <w:footnote w:type="continuationSeparator" w:id="0">
    <w:p w:rsidR="00F94CB0" w:rsidRDefault="00F94CB0" w:rsidP="00B56B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B79" w:rsidRDefault="00B56B79">
    <w:pPr>
      <w:pStyle w:val="a9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蔡鹏飞">
    <w15:presenceInfo w15:providerId="None" w15:userId="蔡鹏飞"/>
  </w15:person>
  <w15:person w15:author="卢志敏">
    <w15:presenceInfo w15:providerId="None" w15:userId="卢志敏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attachedTemplate r:id="rId1"/>
  <w:trackRevisions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GWebUrl" w:val="http://csfile.szoa.sz.gov.cn//file/download?md5Path=d3e6c1e34242c124eb62fb8e17ca7157@24863&amp;webOffice=1&amp;identityId=A149C71DF9384399A8A1D1DF5BF2BF51&amp;token=d60447d1338441c59eb3c8066e32e8ea&amp;identityId=A149C71DF9384399A8A1D1DF5BF2BF51&amp;wjbh=B201911655&amp;hddyid=LCA010001_HD_05&amp;fileSrcName=2019_11_12_10_29_3_91850CB8A258DA9D413093AD94975C52.docx"/>
  </w:docVars>
  <w:rsids>
    <w:rsidRoot w:val="000231F8"/>
    <w:rsid w:val="000000D2"/>
    <w:rsid w:val="00011DA9"/>
    <w:rsid w:val="00011FAC"/>
    <w:rsid w:val="000231F8"/>
    <w:rsid w:val="000264EC"/>
    <w:rsid w:val="00033B3D"/>
    <w:rsid w:val="000405A1"/>
    <w:rsid w:val="00041E1E"/>
    <w:rsid w:val="00047203"/>
    <w:rsid w:val="00047C6D"/>
    <w:rsid w:val="00051425"/>
    <w:rsid w:val="000700CC"/>
    <w:rsid w:val="00073FEE"/>
    <w:rsid w:val="00075BA9"/>
    <w:rsid w:val="0007765D"/>
    <w:rsid w:val="00081F30"/>
    <w:rsid w:val="000822A8"/>
    <w:rsid w:val="00082373"/>
    <w:rsid w:val="0008694B"/>
    <w:rsid w:val="000869B5"/>
    <w:rsid w:val="0009149B"/>
    <w:rsid w:val="0009434B"/>
    <w:rsid w:val="000A2440"/>
    <w:rsid w:val="000A353B"/>
    <w:rsid w:val="000A3CAD"/>
    <w:rsid w:val="000A6832"/>
    <w:rsid w:val="000A6F35"/>
    <w:rsid w:val="000B197C"/>
    <w:rsid w:val="000B27FF"/>
    <w:rsid w:val="000B3978"/>
    <w:rsid w:val="000C7D3B"/>
    <w:rsid w:val="000D15CF"/>
    <w:rsid w:val="000D196D"/>
    <w:rsid w:val="000D2472"/>
    <w:rsid w:val="000D33B1"/>
    <w:rsid w:val="000D49BE"/>
    <w:rsid w:val="000F4E90"/>
    <w:rsid w:val="000F671B"/>
    <w:rsid w:val="00103290"/>
    <w:rsid w:val="00106188"/>
    <w:rsid w:val="00116697"/>
    <w:rsid w:val="00123080"/>
    <w:rsid w:val="00123C35"/>
    <w:rsid w:val="0013251B"/>
    <w:rsid w:val="00141B80"/>
    <w:rsid w:val="001461ED"/>
    <w:rsid w:val="00147305"/>
    <w:rsid w:val="00163E01"/>
    <w:rsid w:val="00173CDB"/>
    <w:rsid w:val="001814C4"/>
    <w:rsid w:val="00181788"/>
    <w:rsid w:val="00192EA4"/>
    <w:rsid w:val="00195712"/>
    <w:rsid w:val="001A7908"/>
    <w:rsid w:val="001B043E"/>
    <w:rsid w:val="001B54E6"/>
    <w:rsid w:val="001B7EB2"/>
    <w:rsid w:val="001C44C7"/>
    <w:rsid w:val="001C4BCF"/>
    <w:rsid w:val="001E50CE"/>
    <w:rsid w:val="001E5669"/>
    <w:rsid w:val="001F42A9"/>
    <w:rsid w:val="001F552B"/>
    <w:rsid w:val="00204C04"/>
    <w:rsid w:val="002130DA"/>
    <w:rsid w:val="0022235F"/>
    <w:rsid w:val="002343DE"/>
    <w:rsid w:val="00245A1B"/>
    <w:rsid w:val="00250693"/>
    <w:rsid w:val="00253FE1"/>
    <w:rsid w:val="0027269A"/>
    <w:rsid w:val="00273A18"/>
    <w:rsid w:val="00277131"/>
    <w:rsid w:val="00281A77"/>
    <w:rsid w:val="00281B60"/>
    <w:rsid w:val="00281BFE"/>
    <w:rsid w:val="0028747D"/>
    <w:rsid w:val="00293B01"/>
    <w:rsid w:val="002A47DE"/>
    <w:rsid w:val="002C45ED"/>
    <w:rsid w:val="002D67C0"/>
    <w:rsid w:val="002E16B3"/>
    <w:rsid w:val="002E3FE2"/>
    <w:rsid w:val="002F1D65"/>
    <w:rsid w:val="00306A07"/>
    <w:rsid w:val="00307769"/>
    <w:rsid w:val="00317345"/>
    <w:rsid w:val="003209CD"/>
    <w:rsid w:val="003237E7"/>
    <w:rsid w:val="0033483C"/>
    <w:rsid w:val="00336E02"/>
    <w:rsid w:val="00337604"/>
    <w:rsid w:val="00342706"/>
    <w:rsid w:val="00345605"/>
    <w:rsid w:val="003537C8"/>
    <w:rsid w:val="00357038"/>
    <w:rsid w:val="003612BD"/>
    <w:rsid w:val="00366FF2"/>
    <w:rsid w:val="00372CF5"/>
    <w:rsid w:val="00392121"/>
    <w:rsid w:val="003A6891"/>
    <w:rsid w:val="003A7CF0"/>
    <w:rsid w:val="003B5CB0"/>
    <w:rsid w:val="003D0033"/>
    <w:rsid w:val="003D346F"/>
    <w:rsid w:val="003E027E"/>
    <w:rsid w:val="003E432A"/>
    <w:rsid w:val="003F121B"/>
    <w:rsid w:val="003F7211"/>
    <w:rsid w:val="00403A48"/>
    <w:rsid w:val="00403A7C"/>
    <w:rsid w:val="00412821"/>
    <w:rsid w:val="0041686A"/>
    <w:rsid w:val="00417A03"/>
    <w:rsid w:val="004231BA"/>
    <w:rsid w:val="00433557"/>
    <w:rsid w:val="00434E1A"/>
    <w:rsid w:val="00442C34"/>
    <w:rsid w:val="004443F8"/>
    <w:rsid w:val="0046388E"/>
    <w:rsid w:val="00467235"/>
    <w:rsid w:val="004A1895"/>
    <w:rsid w:val="004A227B"/>
    <w:rsid w:val="004A5D0D"/>
    <w:rsid w:val="004A735E"/>
    <w:rsid w:val="004B1E00"/>
    <w:rsid w:val="004B5D57"/>
    <w:rsid w:val="004C148B"/>
    <w:rsid w:val="004C6A14"/>
    <w:rsid w:val="004D67C2"/>
    <w:rsid w:val="004E099E"/>
    <w:rsid w:val="004E1661"/>
    <w:rsid w:val="004F428F"/>
    <w:rsid w:val="004F766B"/>
    <w:rsid w:val="00501B57"/>
    <w:rsid w:val="0050219F"/>
    <w:rsid w:val="00503388"/>
    <w:rsid w:val="00515AD6"/>
    <w:rsid w:val="00516025"/>
    <w:rsid w:val="005305FF"/>
    <w:rsid w:val="00531041"/>
    <w:rsid w:val="00534F39"/>
    <w:rsid w:val="00547048"/>
    <w:rsid w:val="0055440E"/>
    <w:rsid w:val="005623C3"/>
    <w:rsid w:val="005650F3"/>
    <w:rsid w:val="00567EB0"/>
    <w:rsid w:val="005740D6"/>
    <w:rsid w:val="005745DD"/>
    <w:rsid w:val="00574CEC"/>
    <w:rsid w:val="00582591"/>
    <w:rsid w:val="00584C3E"/>
    <w:rsid w:val="00585A54"/>
    <w:rsid w:val="0059305A"/>
    <w:rsid w:val="00593EDC"/>
    <w:rsid w:val="00597B8B"/>
    <w:rsid w:val="00597E4B"/>
    <w:rsid w:val="005B5EAC"/>
    <w:rsid w:val="005C004A"/>
    <w:rsid w:val="005C1EA3"/>
    <w:rsid w:val="005C46C8"/>
    <w:rsid w:val="005D6863"/>
    <w:rsid w:val="005E194A"/>
    <w:rsid w:val="005E1B0B"/>
    <w:rsid w:val="005E1B3D"/>
    <w:rsid w:val="005E46A6"/>
    <w:rsid w:val="005E5A88"/>
    <w:rsid w:val="005E7476"/>
    <w:rsid w:val="005F1167"/>
    <w:rsid w:val="005F1F48"/>
    <w:rsid w:val="005F3D78"/>
    <w:rsid w:val="005F55A3"/>
    <w:rsid w:val="006050C4"/>
    <w:rsid w:val="00611A8E"/>
    <w:rsid w:val="0062197D"/>
    <w:rsid w:val="00630E25"/>
    <w:rsid w:val="006353A9"/>
    <w:rsid w:val="00640AD1"/>
    <w:rsid w:val="006417AF"/>
    <w:rsid w:val="00647045"/>
    <w:rsid w:val="006544F6"/>
    <w:rsid w:val="0065547C"/>
    <w:rsid w:val="00656249"/>
    <w:rsid w:val="006641DD"/>
    <w:rsid w:val="00664712"/>
    <w:rsid w:val="00666F29"/>
    <w:rsid w:val="00675D74"/>
    <w:rsid w:val="00677E1A"/>
    <w:rsid w:val="00680AEE"/>
    <w:rsid w:val="0068278A"/>
    <w:rsid w:val="00685489"/>
    <w:rsid w:val="006866B0"/>
    <w:rsid w:val="00691A47"/>
    <w:rsid w:val="006933A7"/>
    <w:rsid w:val="006A394C"/>
    <w:rsid w:val="006B057B"/>
    <w:rsid w:val="006B14C0"/>
    <w:rsid w:val="006B2076"/>
    <w:rsid w:val="006B2902"/>
    <w:rsid w:val="006B77C1"/>
    <w:rsid w:val="006D0481"/>
    <w:rsid w:val="006D2066"/>
    <w:rsid w:val="006D6DF3"/>
    <w:rsid w:val="006E3C39"/>
    <w:rsid w:val="00703054"/>
    <w:rsid w:val="00706730"/>
    <w:rsid w:val="00716312"/>
    <w:rsid w:val="007171AF"/>
    <w:rsid w:val="00721A28"/>
    <w:rsid w:val="00721FDF"/>
    <w:rsid w:val="00722937"/>
    <w:rsid w:val="00722C98"/>
    <w:rsid w:val="00725EF0"/>
    <w:rsid w:val="00725F97"/>
    <w:rsid w:val="00731CF1"/>
    <w:rsid w:val="00735528"/>
    <w:rsid w:val="00741BE4"/>
    <w:rsid w:val="00751959"/>
    <w:rsid w:val="00757171"/>
    <w:rsid w:val="007628D4"/>
    <w:rsid w:val="00767598"/>
    <w:rsid w:val="007805E4"/>
    <w:rsid w:val="007813A7"/>
    <w:rsid w:val="007939A1"/>
    <w:rsid w:val="007B31FC"/>
    <w:rsid w:val="007C1359"/>
    <w:rsid w:val="007C6128"/>
    <w:rsid w:val="007D37A9"/>
    <w:rsid w:val="007E0D77"/>
    <w:rsid w:val="007E17AE"/>
    <w:rsid w:val="007F3E4B"/>
    <w:rsid w:val="00804357"/>
    <w:rsid w:val="00832F65"/>
    <w:rsid w:val="00834D19"/>
    <w:rsid w:val="00840303"/>
    <w:rsid w:val="008409D8"/>
    <w:rsid w:val="00855901"/>
    <w:rsid w:val="00873753"/>
    <w:rsid w:val="00877A64"/>
    <w:rsid w:val="00882177"/>
    <w:rsid w:val="00887A25"/>
    <w:rsid w:val="0089163B"/>
    <w:rsid w:val="00891CB1"/>
    <w:rsid w:val="008A129D"/>
    <w:rsid w:val="008A22EB"/>
    <w:rsid w:val="008A7DC5"/>
    <w:rsid w:val="008B2AC7"/>
    <w:rsid w:val="008B39EF"/>
    <w:rsid w:val="008B747D"/>
    <w:rsid w:val="008C327A"/>
    <w:rsid w:val="008C48E1"/>
    <w:rsid w:val="008C56DA"/>
    <w:rsid w:val="008C5E11"/>
    <w:rsid w:val="008C6684"/>
    <w:rsid w:val="008C68C8"/>
    <w:rsid w:val="008C724B"/>
    <w:rsid w:val="008D52CC"/>
    <w:rsid w:val="008D7D6C"/>
    <w:rsid w:val="008E1ED1"/>
    <w:rsid w:val="008F1478"/>
    <w:rsid w:val="00913D0D"/>
    <w:rsid w:val="00922CCA"/>
    <w:rsid w:val="009326FF"/>
    <w:rsid w:val="00934038"/>
    <w:rsid w:val="009458C8"/>
    <w:rsid w:val="0094672B"/>
    <w:rsid w:val="009471F9"/>
    <w:rsid w:val="00951917"/>
    <w:rsid w:val="00960FE1"/>
    <w:rsid w:val="00964B0C"/>
    <w:rsid w:val="00965707"/>
    <w:rsid w:val="00977E5B"/>
    <w:rsid w:val="00994C9D"/>
    <w:rsid w:val="009A28A2"/>
    <w:rsid w:val="009A5DB8"/>
    <w:rsid w:val="009B2613"/>
    <w:rsid w:val="009B3656"/>
    <w:rsid w:val="009E4D04"/>
    <w:rsid w:val="009E5DF9"/>
    <w:rsid w:val="009E7466"/>
    <w:rsid w:val="009F0F4B"/>
    <w:rsid w:val="009F1C11"/>
    <w:rsid w:val="009F50FB"/>
    <w:rsid w:val="00A0405D"/>
    <w:rsid w:val="00A10251"/>
    <w:rsid w:val="00A17956"/>
    <w:rsid w:val="00A21DF6"/>
    <w:rsid w:val="00A2264E"/>
    <w:rsid w:val="00A30B87"/>
    <w:rsid w:val="00A31E4F"/>
    <w:rsid w:val="00A356F7"/>
    <w:rsid w:val="00A37492"/>
    <w:rsid w:val="00A4192C"/>
    <w:rsid w:val="00A5531B"/>
    <w:rsid w:val="00A564A0"/>
    <w:rsid w:val="00A61BCA"/>
    <w:rsid w:val="00A80692"/>
    <w:rsid w:val="00A9209D"/>
    <w:rsid w:val="00AB5792"/>
    <w:rsid w:val="00AB6661"/>
    <w:rsid w:val="00AD6B88"/>
    <w:rsid w:val="00AE118E"/>
    <w:rsid w:val="00AE736A"/>
    <w:rsid w:val="00AF6802"/>
    <w:rsid w:val="00B067D8"/>
    <w:rsid w:val="00B2499F"/>
    <w:rsid w:val="00B316DF"/>
    <w:rsid w:val="00B35144"/>
    <w:rsid w:val="00B56B79"/>
    <w:rsid w:val="00B767F1"/>
    <w:rsid w:val="00B76EA2"/>
    <w:rsid w:val="00B81D4D"/>
    <w:rsid w:val="00B83234"/>
    <w:rsid w:val="00B90D9D"/>
    <w:rsid w:val="00B97D1B"/>
    <w:rsid w:val="00BA1E12"/>
    <w:rsid w:val="00BA292B"/>
    <w:rsid w:val="00BB2CC0"/>
    <w:rsid w:val="00BC20E2"/>
    <w:rsid w:val="00BD5992"/>
    <w:rsid w:val="00BD6754"/>
    <w:rsid w:val="00BE45D9"/>
    <w:rsid w:val="00BE7BAD"/>
    <w:rsid w:val="00C02135"/>
    <w:rsid w:val="00C02EB0"/>
    <w:rsid w:val="00C13AE4"/>
    <w:rsid w:val="00C144B3"/>
    <w:rsid w:val="00C1489C"/>
    <w:rsid w:val="00C2735F"/>
    <w:rsid w:val="00C360B2"/>
    <w:rsid w:val="00C47669"/>
    <w:rsid w:val="00C56537"/>
    <w:rsid w:val="00C60D94"/>
    <w:rsid w:val="00C62FA0"/>
    <w:rsid w:val="00C632F2"/>
    <w:rsid w:val="00C70439"/>
    <w:rsid w:val="00C71EC1"/>
    <w:rsid w:val="00C75D4A"/>
    <w:rsid w:val="00C80F08"/>
    <w:rsid w:val="00C83286"/>
    <w:rsid w:val="00C97800"/>
    <w:rsid w:val="00C97A94"/>
    <w:rsid w:val="00CA196E"/>
    <w:rsid w:val="00CA302B"/>
    <w:rsid w:val="00CB4920"/>
    <w:rsid w:val="00CB7900"/>
    <w:rsid w:val="00CC160D"/>
    <w:rsid w:val="00CC2395"/>
    <w:rsid w:val="00CC670B"/>
    <w:rsid w:val="00CD54CD"/>
    <w:rsid w:val="00CE3E39"/>
    <w:rsid w:val="00CF4CFE"/>
    <w:rsid w:val="00D12658"/>
    <w:rsid w:val="00D17F57"/>
    <w:rsid w:val="00D22E2D"/>
    <w:rsid w:val="00D27D5C"/>
    <w:rsid w:val="00D301D4"/>
    <w:rsid w:val="00D303D8"/>
    <w:rsid w:val="00D43D1B"/>
    <w:rsid w:val="00D55C9D"/>
    <w:rsid w:val="00D67DA8"/>
    <w:rsid w:val="00D776A9"/>
    <w:rsid w:val="00D867DE"/>
    <w:rsid w:val="00D86F42"/>
    <w:rsid w:val="00D96CAC"/>
    <w:rsid w:val="00DA192A"/>
    <w:rsid w:val="00DA2F79"/>
    <w:rsid w:val="00DA5725"/>
    <w:rsid w:val="00DB73DD"/>
    <w:rsid w:val="00DC2416"/>
    <w:rsid w:val="00DD5232"/>
    <w:rsid w:val="00DE3360"/>
    <w:rsid w:val="00DE5672"/>
    <w:rsid w:val="00DE6A4D"/>
    <w:rsid w:val="00DF42AD"/>
    <w:rsid w:val="00E030C8"/>
    <w:rsid w:val="00E05712"/>
    <w:rsid w:val="00E12A3B"/>
    <w:rsid w:val="00E12B8F"/>
    <w:rsid w:val="00E13672"/>
    <w:rsid w:val="00E14D97"/>
    <w:rsid w:val="00E15543"/>
    <w:rsid w:val="00E30B2E"/>
    <w:rsid w:val="00E31A82"/>
    <w:rsid w:val="00E31F29"/>
    <w:rsid w:val="00E5395B"/>
    <w:rsid w:val="00E66629"/>
    <w:rsid w:val="00E66A23"/>
    <w:rsid w:val="00E73E71"/>
    <w:rsid w:val="00E744EC"/>
    <w:rsid w:val="00E82282"/>
    <w:rsid w:val="00E92FFE"/>
    <w:rsid w:val="00EA5977"/>
    <w:rsid w:val="00EB40DF"/>
    <w:rsid w:val="00EB66CA"/>
    <w:rsid w:val="00ED62DC"/>
    <w:rsid w:val="00EE09DD"/>
    <w:rsid w:val="00EE0B4B"/>
    <w:rsid w:val="00EE5B4A"/>
    <w:rsid w:val="00F07C08"/>
    <w:rsid w:val="00F133C1"/>
    <w:rsid w:val="00F13F9A"/>
    <w:rsid w:val="00F14BC4"/>
    <w:rsid w:val="00F15C28"/>
    <w:rsid w:val="00F20B7A"/>
    <w:rsid w:val="00F25824"/>
    <w:rsid w:val="00F26CF2"/>
    <w:rsid w:val="00F50FC1"/>
    <w:rsid w:val="00F637E9"/>
    <w:rsid w:val="00F75566"/>
    <w:rsid w:val="00F81CB1"/>
    <w:rsid w:val="00F83AAD"/>
    <w:rsid w:val="00F852A2"/>
    <w:rsid w:val="00F91878"/>
    <w:rsid w:val="00F94CB0"/>
    <w:rsid w:val="00FA1E8F"/>
    <w:rsid w:val="00FA493A"/>
    <w:rsid w:val="00FC33C9"/>
    <w:rsid w:val="00FC3BF2"/>
    <w:rsid w:val="00FC4564"/>
    <w:rsid w:val="00FE0A51"/>
    <w:rsid w:val="00FE7662"/>
    <w:rsid w:val="00FF167C"/>
    <w:rsid w:val="00FF39EB"/>
    <w:rsid w:val="02E06CE6"/>
    <w:rsid w:val="03B66F79"/>
    <w:rsid w:val="08616DEC"/>
    <w:rsid w:val="092E0747"/>
    <w:rsid w:val="0FAC3F3C"/>
    <w:rsid w:val="114F5F2B"/>
    <w:rsid w:val="11886F43"/>
    <w:rsid w:val="11B144DD"/>
    <w:rsid w:val="11C57427"/>
    <w:rsid w:val="16EF25B9"/>
    <w:rsid w:val="17BE5F65"/>
    <w:rsid w:val="1DC87290"/>
    <w:rsid w:val="20BF5E10"/>
    <w:rsid w:val="227252AE"/>
    <w:rsid w:val="28DC0977"/>
    <w:rsid w:val="2D906395"/>
    <w:rsid w:val="2DB85648"/>
    <w:rsid w:val="3116619E"/>
    <w:rsid w:val="31E67EFB"/>
    <w:rsid w:val="327C0DC0"/>
    <w:rsid w:val="32CC74B4"/>
    <w:rsid w:val="36874D09"/>
    <w:rsid w:val="38CB07BC"/>
    <w:rsid w:val="3CD659E0"/>
    <w:rsid w:val="42E10A55"/>
    <w:rsid w:val="431F5683"/>
    <w:rsid w:val="44316925"/>
    <w:rsid w:val="48751495"/>
    <w:rsid w:val="51313C1A"/>
    <w:rsid w:val="51B9005C"/>
    <w:rsid w:val="55451648"/>
    <w:rsid w:val="5645057E"/>
    <w:rsid w:val="5704702D"/>
    <w:rsid w:val="593A5A9B"/>
    <w:rsid w:val="5C3E3F55"/>
    <w:rsid w:val="5E831A9F"/>
    <w:rsid w:val="6A45774D"/>
    <w:rsid w:val="6E406006"/>
    <w:rsid w:val="74483A95"/>
    <w:rsid w:val="7730716B"/>
    <w:rsid w:val="77FD5EBD"/>
    <w:rsid w:val="79BA3ECF"/>
    <w:rsid w:val="7C8462B5"/>
    <w:rsid w:val="7D1A1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6B7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B56B79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paragraph" w:styleId="2">
    <w:name w:val="heading 2"/>
    <w:basedOn w:val="a"/>
    <w:next w:val="a"/>
    <w:qFormat/>
    <w:rsid w:val="00B56B7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rsid w:val="00B56B79"/>
    <w:pPr>
      <w:ind w:firstLine="630"/>
    </w:pPr>
    <w:rPr>
      <w:rFonts w:eastAsia="仿宋_GB2312"/>
      <w:kern w:val="0"/>
      <w:sz w:val="32"/>
      <w:szCs w:val="20"/>
    </w:rPr>
  </w:style>
  <w:style w:type="paragraph" w:styleId="a4">
    <w:name w:val="Body Text"/>
    <w:basedOn w:val="a"/>
    <w:qFormat/>
    <w:rsid w:val="00B56B79"/>
    <w:pPr>
      <w:spacing w:after="120"/>
    </w:pPr>
    <w:rPr>
      <w:rFonts w:eastAsia="仿宋_GB2312"/>
      <w:sz w:val="32"/>
      <w:szCs w:val="20"/>
    </w:rPr>
  </w:style>
  <w:style w:type="paragraph" w:styleId="a5">
    <w:name w:val="Body Text Indent"/>
    <w:basedOn w:val="a"/>
    <w:qFormat/>
    <w:rsid w:val="00B56B79"/>
    <w:pPr>
      <w:tabs>
        <w:tab w:val="left" w:pos="540"/>
        <w:tab w:val="left" w:pos="720"/>
      </w:tabs>
      <w:ind w:firstLineChars="200" w:firstLine="622"/>
    </w:pPr>
    <w:rPr>
      <w:rFonts w:ascii="仿宋_GB2312" w:eastAsia="仿宋_GB2312" w:hAnsi="宋体"/>
      <w:sz w:val="32"/>
      <w:szCs w:val="20"/>
    </w:rPr>
  </w:style>
  <w:style w:type="paragraph" w:styleId="a6">
    <w:name w:val="Date"/>
    <w:basedOn w:val="a"/>
    <w:next w:val="a"/>
    <w:qFormat/>
    <w:rsid w:val="00B56B79"/>
    <w:pPr>
      <w:ind w:leftChars="2500" w:left="100"/>
    </w:pPr>
  </w:style>
  <w:style w:type="paragraph" w:styleId="20">
    <w:name w:val="Body Text Indent 2"/>
    <w:basedOn w:val="a"/>
    <w:qFormat/>
    <w:rsid w:val="00B56B79"/>
    <w:pPr>
      <w:ind w:firstLine="660"/>
    </w:pPr>
    <w:rPr>
      <w:rFonts w:ascii="楷体_GB2312" w:eastAsia="楷体_GB2312"/>
      <w:sz w:val="32"/>
    </w:rPr>
  </w:style>
  <w:style w:type="paragraph" w:styleId="a7">
    <w:name w:val="Balloon Text"/>
    <w:basedOn w:val="a"/>
    <w:semiHidden/>
    <w:qFormat/>
    <w:rsid w:val="00B56B79"/>
    <w:rPr>
      <w:sz w:val="18"/>
      <w:szCs w:val="18"/>
    </w:rPr>
  </w:style>
  <w:style w:type="paragraph" w:styleId="a8">
    <w:name w:val="footer"/>
    <w:basedOn w:val="a"/>
    <w:qFormat/>
    <w:rsid w:val="00B56B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B56B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rsid w:val="00B56B79"/>
    <w:pPr>
      <w:spacing w:before="80" w:after="180"/>
      <w:ind w:firstLineChars="200" w:firstLine="643"/>
    </w:pPr>
    <w:rPr>
      <w:rFonts w:ascii="仿宋_GB2312" w:eastAsia="仿宋_GB2312"/>
      <w:b/>
      <w:sz w:val="32"/>
    </w:rPr>
  </w:style>
  <w:style w:type="paragraph" w:styleId="aa">
    <w:name w:val="Normal (Web)"/>
    <w:basedOn w:val="a"/>
    <w:uiPriority w:val="99"/>
    <w:unhideWhenUsed/>
    <w:qFormat/>
    <w:rsid w:val="00B56B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page number"/>
    <w:basedOn w:val="a0"/>
    <w:qFormat/>
    <w:rsid w:val="00B56B79"/>
  </w:style>
  <w:style w:type="paragraph" w:customStyle="1" w:styleId="ac">
    <w:name w:val="秘密紧急"/>
    <w:basedOn w:val="a"/>
    <w:qFormat/>
    <w:rsid w:val="00B56B79"/>
    <w:pPr>
      <w:jc w:val="right"/>
    </w:pPr>
    <w:rPr>
      <w:rFonts w:ascii="黑体" w:eastAsia="黑体"/>
      <w:sz w:val="32"/>
      <w:szCs w:val="20"/>
    </w:rPr>
  </w:style>
  <w:style w:type="paragraph" w:customStyle="1" w:styleId="ParaCharCharCharCharCharCharCharCharCharChar">
    <w:name w:val="默认段落字体 Para Char Char Char Char Char Char Char Char Char Char"/>
    <w:basedOn w:val="a"/>
    <w:qFormat/>
    <w:rsid w:val="00B56B79"/>
    <w:rPr>
      <w:szCs w:val="21"/>
    </w:rPr>
  </w:style>
  <w:style w:type="paragraph" w:customStyle="1" w:styleId="Char">
    <w:name w:val="Char"/>
    <w:basedOn w:val="a"/>
    <w:qFormat/>
    <w:rsid w:val="00B56B79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d">
    <w:name w:val="List Paragraph"/>
    <w:basedOn w:val="a"/>
    <w:uiPriority w:val="99"/>
    <w:qFormat/>
    <w:rsid w:val="00B56B79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列出段落1"/>
    <w:basedOn w:val="a"/>
    <w:uiPriority w:val="99"/>
    <w:qFormat/>
    <w:rsid w:val="00B56B79"/>
    <w:pPr>
      <w:ind w:firstLineChars="200" w:firstLine="420"/>
    </w:pPr>
    <w:rPr>
      <w:rFonts w:ascii="Calibri" w:hAnsi="Calibri"/>
      <w:szCs w:val="22"/>
    </w:rPr>
  </w:style>
  <w:style w:type="paragraph" w:customStyle="1" w:styleId="21">
    <w:name w:val="列出段落2"/>
    <w:basedOn w:val="a"/>
    <w:uiPriority w:val="99"/>
    <w:qFormat/>
    <w:rsid w:val="00B56B79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qFormat/>
    <w:rsid w:val="00B56B79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ell\Application%20Data\Microsoft\Templates\Normal&#25919;&#242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Normal政府</Template>
  <TotalTime>0</TotalTime>
  <Pages>2</Pages>
  <Words>39</Words>
  <Characters>228</Characters>
  <Application>Microsoft Office Word</Application>
  <DocSecurity>0</DocSecurity>
  <Lines>1</Lines>
  <Paragraphs>1</Paragraphs>
  <ScaleCrop>false</ScaleCrop>
  <Company>盐田区政府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市委文件印制格式标准</dc:title>
  <dc:creator>dell</dc:creator>
  <cp:lastModifiedBy>林菁</cp:lastModifiedBy>
  <cp:revision>3</cp:revision>
  <cp:lastPrinted>2019-09-29T09:36:00Z</cp:lastPrinted>
  <dcterms:created xsi:type="dcterms:W3CDTF">2019-12-30T02:35:00Z</dcterms:created>
  <dcterms:modified xsi:type="dcterms:W3CDTF">2019-12-30T03:38:00Z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