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8847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"/>
        <w:gridCol w:w="4297"/>
        <w:gridCol w:w="4345"/>
        <w:gridCol w:w="1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9" w:hRule="atLeast"/>
        </w:trPr>
        <w:tc>
          <w:tcPr>
            <w:tcW w:w="4382" w:type="dxa"/>
            <w:gridSpan w:val="2"/>
          </w:tcPr>
          <w:p>
            <w:pPr>
              <w:snapToGrid w:val="0"/>
              <w:spacing w:line="480" w:lineRule="exact"/>
              <w:rPr>
                <w:rFonts w:ascii="黑体" w:hAnsi="华文中宋" w:eastAsia="黑体" w:cs="仿宋_GB2312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年</w:t>
            </w:r>
          </w:p>
          <w:p>
            <w:pPr>
              <w:snapToGrid w:val="0"/>
              <w:spacing w:afterLines="100" w:line="480" w:lineRule="exac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加急</w:t>
            </w:r>
          </w:p>
          <w:p>
            <w:pPr>
              <w:pStyle w:val="7"/>
              <w:spacing w:line="480" w:lineRule="exact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>
            <w:pPr>
              <w:pStyle w:val="17"/>
              <w:tabs>
                <w:tab w:val="left" w:pos="2735"/>
              </w:tabs>
              <w:spacing w:line="480" w:lineRule="exact"/>
              <w:jc w:val="both"/>
              <w:rPr>
                <w:color w:val="FFFFFF"/>
              </w:rPr>
            </w:pPr>
            <w:bookmarkStart w:id="0" w:name="PrivateLevel"/>
            <w:bookmarkEnd w:id="0"/>
            <w:bookmarkStart w:id="1" w:name="PrivateTime"/>
            <w:bookmarkEnd w:id="1"/>
            <w:r>
              <w:rPr>
                <w:color w:val="FFFFFF"/>
              </w:rPr>
              <w:tab/>
            </w:r>
            <w:r>
              <w:rPr>
                <w:rFonts w:hint="eastAsia" w:hAnsi="仿宋_GB2312" w:cs="仿宋_GB2312"/>
                <w:color w:val="FFFFFF"/>
                <w:szCs w:val="32"/>
              </w:rPr>
              <w:t>样式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5" w:type="dxa"/>
          <w:wAfter w:w="120" w:type="dxa"/>
          <w:cantSplit/>
          <w:trHeight w:val="922" w:hRule="atLeast"/>
        </w:trPr>
        <w:tc>
          <w:tcPr>
            <w:tcW w:w="8642" w:type="dxa"/>
            <w:gridSpan w:val="2"/>
            <w:vAlign w:val="center"/>
          </w:tcPr>
          <w:p>
            <w:pPr>
              <w:pStyle w:val="2"/>
              <w:spacing w:afterLines="50"/>
              <w:jc w:val="center"/>
              <w:rPr>
                <w:rFonts w:ascii="方正大标宋简体" w:hAnsi="华文细黑" w:eastAsia="方正大标宋简体"/>
                <w:spacing w:val="-14"/>
                <w:w w:val="80"/>
                <w:sz w:val="86"/>
                <w:szCs w:val="86"/>
              </w:rPr>
            </w:pPr>
            <w:bookmarkStart w:id="2" w:name="Urgent"/>
            <w:bookmarkEnd w:id="2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1" w:hRule="atLeast"/>
        </w:trPr>
        <w:tc>
          <w:tcPr>
            <w:tcW w:w="8847" w:type="dxa"/>
            <w:gridSpan w:val="4"/>
            <w:vAlign w:val="bottom"/>
          </w:tcPr>
          <w:p>
            <w:pPr>
              <w:tabs>
                <w:tab w:val="left" w:pos="8460"/>
              </w:tabs>
              <w:spacing w:beforeLines="50" w:line="560" w:lineRule="exact"/>
              <w:jc w:val="center"/>
              <w:rPr>
                <w:rFonts w:ascii="仿宋_GB2312" w:hAnsi="华文中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深盐府任〔2019〕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仿宋_GB2312" w:hAnsi="华文中宋" w:eastAsia="仿宋_GB2312" w:cs="仿宋_GB2312"/>
                <w:color w:val="000000"/>
                <w:sz w:val="32"/>
                <w:szCs w:val="32"/>
              </w:rPr>
              <w:t>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" w:hRule="exact"/>
        </w:trPr>
        <w:tc>
          <w:tcPr>
            <w:tcW w:w="8847" w:type="dxa"/>
            <w:gridSpan w:val="4"/>
            <w:tcBorders>
              <w:bottom w:val="single" w:color="FFFFFF" w:sz="18" w:space="0"/>
            </w:tcBorders>
          </w:tcPr>
          <w:p>
            <w:pPr>
              <w:jc w:val="center"/>
            </w:pPr>
          </w:p>
        </w:tc>
      </w:tr>
    </w:tbl>
    <w:p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9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深圳市盐田区人民政府关于王冬成等</w:t>
      </w:r>
    </w:p>
    <w:p>
      <w:pPr>
        <w:spacing w:line="58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职务任免的通知</w:t>
      </w:r>
    </w:p>
    <w:p>
      <w:pPr>
        <w:spacing w:line="59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各街道办事处，区政府直属各单位：</w:t>
      </w:r>
      <w:bookmarkStart w:id="3" w:name="_GoBack"/>
      <w:bookmarkEnd w:id="3"/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经研究决定：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王冬成任深圳市盐田区应急管理局副局长，试用期一年；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甘松华任深圳市盐田区应急管理局副局长，试用期一年；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聘任李天才为深圳市盐田区教育科学研究院院长，试用期一年；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聘任吕雪婷为深圳市盐田区国库支付中心（财务结算中心）副主任，试用期一年，免去其深圳市盐田区国库支付中心（财务结算中心）六级其他管理岗位职员职务；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聘任吴天玉为深圳市盐田区国库支付中心（财务结算中心）副主任，试用期一年；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聘任周振东为深圳市盐田区政务服务中心副主任，试用期一年；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 w:cs="仿宋_GB2312"/>
          <w:color w:val="000000"/>
          <w:sz w:val="32"/>
          <w:szCs w:val="32"/>
        </w:rPr>
        <w:t>聘任廖英豪为深圳市盐田区政务服务中心副主任，试用期一年。</w:t>
      </w:r>
    </w:p>
    <w:p>
      <w:pPr>
        <w:spacing w:line="580" w:lineRule="exact"/>
        <w:ind w:firstLine="640" w:firstLineChars="200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590" w:lineRule="exact"/>
        <w:rPr>
          <w:rFonts w:ascii="仿宋_GB2312" w:hAnsi="华文中宋" w:eastAsia="仿宋_GB2312" w:cs="仿宋_GB2312"/>
          <w:color w:val="000000"/>
          <w:spacing w:val="-6"/>
          <w:sz w:val="32"/>
          <w:szCs w:val="32"/>
        </w:rPr>
      </w:pPr>
    </w:p>
    <w:p>
      <w:pPr>
        <w:spacing w:line="590" w:lineRule="exact"/>
        <w:ind w:right="640" w:firstLine="4320" w:firstLineChars="135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深圳市盐田区人民政府</w:t>
      </w:r>
    </w:p>
    <w:p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 xml:space="preserve">                              2019年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9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12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日</w:t>
      </w:r>
    </w:p>
    <w:p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hAnsi="华文中宋"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spacing w:afterLines="100" w:line="580" w:lineRule="exact"/>
        <w:rPr>
          <w:rFonts w:ascii="华文中宋" w:hAnsi="华文中宋" w:eastAsia="华文中宋" w:cs="仿宋_GB2312"/>
          <w:color w:val="000000"/>
          <w:sz w:val="32"/>
          <w:szCs w:val="32"/>
        </w:rPr>
      </w:pPr>
    </w:p>
    <w:p>
      <w:pPr>
        <w:spacing w:afterLines="100" w:line="580" w:lineRule="exact"/>
        <w:rPr>
          <w:rFonts w:ascii="华文中宋" w:hAnsi="华文中宋" w:eastAsia="华文中宋" w:cs="仿宋_GB2312"/>
          <w:color w:val="000000"/>
          <w:sz w:val="32"/>
          <w:szCs w:val="32"/>
        </w:rPr>
      </w:pPr>
    </w:p>
    <w:p>
      <w:pPr>
        <w:spacing w:afterLines="100" w:line="580" w:lineRule="exact"/>
        <w:rPr>
          <w:rFonts w:ascii="华文中宋" w:hAnsi="华文中宋" w:eastAsia="华文中宋" w:cs="仿宋_GB2312"/>
          <w:color w:val="000000"/>
          <w:sz w:val="32"/>
          <w:szCs w:val="32"/>
        </w:rPr>
      </w:pPr>
    </w:p>
    <w:p>
      <w:pPr>
        <w:spacing w:afterLines="100" w:line="580" w:lineRule="exact"/>
        <w:rPr>
          <w:rFonts w:ascii="华文中宋" w:hAnsi="华文中宋" w:eastAsia="华文中宋" w:cs="仿宋_GB2312"/>
          <w:color w:val="000000"/>
          <w:sz w:val="32"/>
          <w:szCs w:val="32"/>
        </w:rPr>
      </w:pPr>
    </w:p>
    <w:p>
      <w:pPr>
        <w:spacing w:afterLines="100" w:line="580" w:lineRule="exact"/>
        <w:rPr>
          <w:rFonts w:ascii="华文中宋" w:hAnsi="华文中宋" w:eastAsia="华文中宋" w:cs="仿宋_GB2312"/>
          <w:color w:val="000000"/>
          <w:sz w:val="32"/>
          <w:szCs w:val="32"/>
        </w:rPr>
      </w:pPr>
    </w:p>
    <w:p>
      <w:pPr>
        <w:spacing w:afterLines="50" w:line="580" w:lineRule="exact"/>
        <w:rPr>
          <w:rFonts w:ascii="华文中宋" w:hAnsi="华文中宋" w:eastAsia="华文中宋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华文中宋" w:eastAsia="仿宋_GB2312"/>
          <w:color w:val="000000"/>
          <w:sz w:val="32"/>
          <w:szCs w:val="32"/>
        </w:rPr>
      </w:pPr>
    </w:p>
    <w:p>
      <w:pPr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ind w:firstLine="140" w:firstLineChars="50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深圳市盐田区人民政府办公室                2019年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1985" w:right="1474" w:bottom="1531" w:left="1588" w:header="851" w:footer="1191" w:gutter="0"/>
      <w:pgNumType w:start="1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FSGB2312A">
    <w:panose1 w:val="02010604000000000000"/>
    <w:charset w:val="00"/>
    <w:family w:val="auto"/>
    <w:pitch w:val="default"/>
    <w:sig w:usb0="00000000" w:usb1="00000000" w:usb2="00000000" w:usb3="00000000" w:csb0="00000000" w:csb1="00000000"/>
  </w:font>
  <w:font w:name="FSGB2312B">
    <w:panose1 w:val="02010604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="1111" w:h="435" w:hRule="exact" w:wrap="around" w:vAnchor="text" w:hAnchor="page" w:x="9149" w:y="-34"/>
      <w:rPr>
        <w:rStyle w:val="16"/>
        <w:rFonts w:ascii="Batang" w:hAnsi="Batang" w:eastAsia="Batang"/>
        <w:b/>
        <w:sz w:val="26"/>
        <w:szCs w:val="26"/>
      </w:rPr>
    </w:pPr>
    <w:r>
      <w:rPr>
        <w:rStyle w:val="16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page" w:x="1949" w:y="-34"/>
      <w:rPr>
        <w:rStyle w:val="16"/>
        <w:rFonts w:ascii="Batang" w:hAnsi="Batang" w:eastAsia="Batang"/>
        <w:b/>
        <w:sz w:val="26"/>
        <w:szCs w:val="26"/>
      </w:rPr>
    </w:pPr>
    <w:r>
      <w:rPr>
        <w:rStyle w:val="16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2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10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csfile.szoa.sz.gov.cn//file/download?md5Path=6a3240279d38d161367e2eb88a039eb0@24346&amp;webOffice=1&amp;identityId=A149C71DF9384399A8A1D1DF5BF2BF51&amp;token=d60447d1338441c59eb3c8066e32e8ea&amp;identityId=A149C71DF9384399A8A1D1DF5BF2BF51&amp;wjbh=B201910253&amp;hddyid=LCA010001_HD_05&amp;fileSrcName=2019_09_29_16_58_3_367464ED12C8478277BAA9E3CF13C42E.docx"/>
  </w:docVars>
  <w:rsids>
    <w:rsidRoot w:val="000231F8"/>
    <w:rsid w:val="000000D2"/>
    <w:rsid w:val="00011DA9"/>
    <w:rsid w:val="00011FAC"/>
    <w:rsid w:val="000231F8"/>
    <w:rsid w:val="000264EC"/>
    <w:rsid w:val="00033B3D"/>
    <w:rsid w:val="000405A1"/>
    <w:rsid w:val="00041E1E"/>
    <w:rsid w:val="00047203"/>
    <w:rsid w:val="00047C6D"/>
    <w:rsid w:val="00051425"/>
    <w:rsid w:val="000700CC"/>
    <w:rsid w:val="00073FEE"/>
    <w:rsid w:val="00075BA9"/>
    <w:rsid w:val="0007765D"/>
    <w:rsid w:val="00081F30"/>
    <w:rsid w:val="000822A8"/>
    <w:rsid w:val="00082373"/>
    <w:rsid w:val="0008694B"/>
    <w:rsid w:val="000869B5"/>
    <w:rsid w:val="0009149B"/>
    <w:rsid w:val="0009434B"/>
    <w:rsid w:val="000A2440"/>
    <w:rsid w:val="000A353B"/>
    <w:rsid w:val="000A3CAD"/>
    <w:rsid w:val="000A6832"/>
    <w:rsid w:val="000A6F35"/>
    <w:rsid w:val="000B197C"/>
    <w:rsid w:val="000B3978"/>
    <w:rsid w:val="000C7D3B"/>
    <w:rsid w:val="000D15CF"/>
    <w:rsid w:val="000D196D"/>
    <w:rsid w:val="000D2472"/>
    <w:rsid w:val="000D33B1"/>
    <w:rsid w:val="000D49BE"/>
    <w:rsid w:val="000F4E90"/>
    <w:rsid w:val="000F671B"/>
    <w:rsid w:val="00103290"/>
    <w:rsid w:val="00106188"/>
    <w:rsid w:val="00116697"/>
    <w:rsid w:val="00123080"/>
    <w:rsid w:val="00123C35"/>
    <w:rsid w:val="0013251B"/>
    <w:rsid w:val="00141B80"/>
    <w:rsid w:val="001461ED"/>
    <w:rsid w:val="00147305"/>
    <w:rsid w:val="00163E01"/>
    <w:rsid w:val="00173CDB"/>
    <w:rsid w:val="001814C4"/>
    <w:rsid w:val="00181788"/>
    <w:rsid w:val="00192EA4"/>
    <w:rsid w:val="00195712"/>
    <w:rsid w:val="001A7908"/>
    <w:rsid w:val="001B043E"/>
    <w:rsid w:val="001B54E6"/>
    <w:rsid w:val="001B7EB2"/>
    <w:rsid w:val="001C44C7"/>
    <w:rsid w:val="001C4BCF"/>
    <w:rsid w:val="001E50CE"/>
    <w:rsid w:val="001E5669"/>
    <w:rsid w:val="001F42A9"/>
    <w:rsid w:val="001F552B"/>
    <w:rsid w:val="00204C04"/>
    <w:rsid w:val="002130DA"/>
    <w:rsid w:val="0022235F"/>
    <w:rsid w:val="002343DE"/>
    <w:rsid w:val="00250693"/>
    <w:rsid w:val="00253FE1"/>
    <w:rsid w:val="0027269A"/>
    <w:rsid w:val="00273A18"/>
    <w:rsid w:val="00277131"/>
    <w:rsid w:val="00281A77"/>
    <w:rsid w:val="00281B60"/>
    <w:rsid w:val="00281BFE"/>
    <w:rsid w:val="0028747D"/>
    <w:rsid w:val="00293B01"/>
    <w:rsid w:val="002A47DE"/>
    <w:rsid w:val="002C45ED"/>
    <w:rsid w:val="002D67C0"/>
    <w:rsid w:val="002E16B3"/>
    <w:rsid w:val="002E3FE2"/>
    <w:rsid w:val="002F1D65"/>
    <w:rsid w:val="00306A07"/>
    <w:rsid w:val="00307769"/>
    <w:rsid w:val="00317345"/>
    <w:rsid w:val="003209CD"/>
    <w:rsid w:val="003237E7"/>
    <w:rsid w:val="0033483C"/>
    <w:rsid w:val="00336E02"/>
    <w:rsid w:val="00337604"/>
    <w:rsid w:val="00342706"/>
    <w:rsid w:val="00345605"/>
    <w:rsid w:val="003537C8"/>
    <w:rsid w:val="00357038"/>
    <w:rsid w:val="003612BD"/>
    <w:rsid w:val="00366FF2"/>
    <w:rsid w:val="00372CF5"/>
    <w:rsid w:val="00392121"/>
    <w:rsid w:val="003A6891"/>
    <w:rsid w:val="003A7CF0"/>
    <w:rsid w:val="003B5CB0"/>
    <w:rsid w:val="003D0033"/>
    <w:rsid w:val="003D346F"/>
    <w:rsid w:val="003E027E"/>
    <w:rsid w:val="003E432A"/>
    <w:rsid w:val="003F121B"/>
    <w:rsid w:val="003F7211"/>
    <w:rsid w:val="00403A48"/>
    <w:rsid w:val="00403A7C"/>
    <w:rsid w:val="00412821"/>
    <w:rsid w:val="0041686A"/>
    <w:rsid w:val="00417A03"/>
    <w:rsid w:val="004231BA"/>
    <w:rsid w:val="00433557"/>
    <w:rsid w:val="00434E1A"/>
    <w:rsid w:val="00442C34"/>
    <w:rsid w:val="004443F8"/>
    <w:rsid w:val="0046388E"/>
    <w:rsid w:val="00467235"/>
    <w:rsid w:val="004A1895"/>
    <w:rsid w:val="004A227B"/>
    <w:rsid w:val="004A5D0D"/>
    <w:rsid w:val="004A735E"/>
    <w:rsid w:val="004B1E00"/>
    <w:rsid w:val="004B5D57"/>
    <w:rsid w:val="004C148B"/>
    <w:rsid w:val="004C6A14"/>
    <w:rsid w:val="004D67C2"/>
    <w:rsid w:val="004E099E"/>
    <w:rsid w:val="004E1661"/>
    <w:rsid w:val="004F428F"/>
    <w:rsid w:val="004F766B"/>
    <w:rsid w:val="00501B57"/>
    <w:rsid w:val="0050219F"/>
    <w:rsid w:val="00503388"/>
    <w:rsid w:val="00515AD6"/>
    <w:rsid w:val="00516025"/>
    <w:rsid w:val="005305FF"/>
    <w:rsid w:val="00531041"/>
    <w:rsid w:val="00534F39"/>
    <w:rsid w:val="00547048"/>
    <w:rsid w:val="0055440E"/>
    <w:rsid w:val="005623C3"/>
    <w:rsid w:val="005650F3"/>
    <w:rsid w:val="00567EB0"/>
    <w:rsid w:val="005740D6"/>
    <w:rsid w:val="005745DD"/>
    <w:rsid w:val="00574CEC"/>
    <w:rsid w:val="00582591"/>
    <w:rsid w:val="00584C3E"/>
    <w:rsid w:val="00585A54"/>
    <w:rsid w:val="0059305A"/>
    <w:rsid w:val="00593EDC"/>
    <w:rsid w:val="00597B8B"/>
    <w:rsid w:val="00597E4B"/>
    <w:rsid w:val="005B5EAC"/>
    <w:rsid w:val="005C004A"/>
    <w:rsid w:val="005C1EA3"/>
    <w:rsid w:val="005C46C8"/>
    <w:rsid w:val="005D6863"/>
    <w:rsid w:val="005E194A"/>
    <w:rsid w:val="005E1B0B"/>
    <w:rsid w:val="005E1B3D"/>
    <w:rsid w:val="005E5A88"/>
    <w:rsid w:val="005E7476"/>
    <w:rsid w:val="005F1167"/>
    <w:rsid w:val="005F1F48"/>
    <w:rsid w:val="005F3D78"/>
    <w:rsid w:val="005F55A3"/>
    <w:rsid w:val="006050C4"/>
    <w:rsid w:val="00611A8E"/>
    <w:rsid w:val="0062197D"/>
    <w:rsid w:val="00630E25"/>
    <w:rsid w:val="006353A9"/>
    <w:rsid w:val="00640AD1"/>
    <w:rsid w:val="006417AF"/>
    <w:rsid w:val="00647045"/>
    <w:rsid w:val="006544F6"/>
    <w:rsid w:val="0065547C"/>
    <w:rsid w:val="00656249"/>
    <w:rsid w:val="006641DD"/>
    <w:rsid w:val="00664712"/>
    <w:rsid w:val="00666F29"/>
    <w:rsid w:val="00675D74"/>
    <w:rsid w:val="00677E1A"/>
    <w:rsid w:val="00680AEE"/>
    <w:rsid w:val="0068278A"/>
    <w:rsid w:val="00685489"/>
    <w:rsid w:val="006866B0"/>
    <w:rsid w:val="00691A47"/>
    <w:rsid w:val="006933A7"/>
    <w:rsid w:val="006A394C"/>
    <w:rsid w:val="006B057B"/>
    <w:rsid w:val="006B14C0"/>
    <w:rsid w:val="006B2076"/>
    <w:rsid w:val="006B2902"/>
    <w:rsid w:val="006B77C1"/>
    <w:rsid w:val="006D0481"/>
    <w:rsid w:val="006D2066"/>
    <w:rsid w:val="006D6DF3"/>
    <w:rsid w:val="006E3C39"/>
    <w:rsid w:val="00703054"/>
    <w:rsid w:val="00706730"/>
    <w:rsid w:val="00716312"/>
    <w:rsid w:val="007171AF"/>
    <w:rsid w:val="00721A28"/>
    <w:rsid w:val="00721FDF"/>
    <w:rsid w:val="00722937"/>
    <w:rsid w:val="00722C98"/>
    <w:rsid w:val="00725EF0"/>
    <w:rsid w:val="00725F97"/>
    <w:rsid w:val="00731CF1"/>
    <w:rsid w:val="00735528"/>
    <w:rsid w:val="00741BE4"/>
    <w:rsid w:val="00751959"/>
    <w:rsid w:val="00757171"/>
    <w:rsid w:val="007628D4"/>
    <w:rsid w:val="00767598"/>
    <w:rsid w:val="007805E4"/>
    <w:rsid w:val="007813A7"/>
    <w:rsid w:val="007B31FC"/>
    <w:rsid w:val="007C1359"/>
    <w:rsid w:val="007C6128"/>
    <w:rsid w:val="007D37A9"/>
    <w:rsid w:val="007E0D77"/>
    <w:rsid w:val="007E17AE"/>
    <w:rsid w:val="007F3E4B"/>
    <w:rsid w:val="00804357"/>
    <w:rsid w:val="00832F65"/>
    <w:rsid w:val="00834D19"/>
    <w:rsid w:val="00840303"/>
    <w:rsid w:val="008409D8"/>
    <w:rsid w:val="00855901"/>
    <w:rsid w:val="00873753"/>
    <w:rsid w:val="00877A64"/>
    <w:rsid w:val="00882177"/>
    <w:rsid w:val="00887A25"/>
    <w:rsid w:val="0089163B"/>
    <w:rsid w:val="00891CB1"/>
    <w:rsid w:val="008A129D"/>
    <w:rsid w:val="008A22EB"/>
    <w:rsid w:val="008A7DC5"/>
    <w:rsid w:val="008B2AC7"/>
    <w:rsid w:val="008B39EF"/>
    <w:rsid w:val="008B747D"/>
    <w:rsid w:val="008C327A"/>
    <w:rsid w:val="008C48E1"/>
    <w:rsid w:val="008C56DA"/>
    <w:rsid w:val="008C5E11"/>
    <w:rsid w:val="008C6684"/>
    <w:rsid w:val="008C68C8"/>
    <w:rsid w:val="008C724B"/>
    <w:rsid w:val="008D52CC"/>
    <w:rsid w:val="008D7D6C"/>
    <w:rsid w:val="008E1ED1"/>
    <w:rsid w:val="008F1478"/>
    <w:rsid w:val="00913D0D"/>
    <w:rsid w:val="00922CCA"/>
    <w:rsid w:val="009326FF"/>
    <w:rsid w:val="00934038"/>
    <w:rsid w:val="009458C8"/>
    <w:rsid w:val="0094672B"/>
    <w:rsid w:val="009471F9"/>
    <w:rsid w:val="00951917"/>
    <w:rsid w:val="00960FE1"/>
    <w:rsid w:val="00964B0C"/>
    <w:rsid w:val="00965707"/>
    <w:rsid w:val="00977E5B"/>
    <w:rsid w:val="00994C9D"/>
    <w:rsid w:val="009A28A2"/>
    <w:rsid w:val="009A5DB8"/>
    <w:rsid w:val="009B2613"/>
    <w:rsid w:val="009B3656"/>
    <w:rsid w:val="009E4D04"/>
    <w:rsid w:val="009E5DF9"/>
    <w:rsid w:val="009E7466"/>
    <w:rsid w:val="009F0F4B"/>
    <w:rsid w:val="009F1C11"/>
    <w:rsid w:val="009F50FB"/>
    <w:rsid w:val="00A0405D"/>
    <w:rsid w:val="00A10251"/>
    <w:rsid w:val="00A17956"/>
    <w:rsid w:val="00A21DF6"/>
    <w:rsid w:val="00A2264E"/>
    <w:rsid w:val="00A30B87"/>
    <w:rsid w:val="00A31E4F"/>
    <w:rsid w:val="00A356F7"/>
    <w:rsid w:val="00A37492"/>
    <w:rsid w:val="00A4192C"/>
    <w:rsid w:val="00A5531B"/>
    <w:rsid w:val="00A564A0"/>
    <w:rsid w:val="00A61BCA"/>
    <w:rsid w:val="00A80692"/>
    <w:rsid w:val="00A9209D"/>
    <w:rsid w:val="00AB5792"/>
    <w:rsid w:val="00AD6B88"/>
    <w:rsid w:val="00AE118E"/>
    <w:rsid w:val="00AE736A"/>
    <w:rsid w:val="00AF6802"/>
    <w:rsid w:val="00B067D8"/>
    <w:rsid w:val="00B2499F"/>
    <w:rsid w:val="00B316DF"/>
    <w:rsid w:val="00B35144"/>
    <w:rsid w:val="00B767F1"/>
    <w:rsid w:val="00B76EA2"/>
    <w:rsid w:val="00B81D4D"/>
    <w:rsid w:val="00B83234"/>
    <w:rsid w:val="00B90D9D"/>
    <w:rsid w:val="00B97D1B"/>
    <w:rsid w:val="00BA1E12"/>
    <w:rsid w:val="00BB2CC0"/>
    <w:rsid w:val="00BC20E2"/>
    <w:rsid w:val="00BD5992"/>
    <w:rsid w:val="00BD6754"/>
    <w:rsid w:val="00BE45D9"/>
    <w:rsid w:val="00BE7BAD"/>
    <w:rsid w:val="00C02135"/>
    <w:rsid w:val="00C02EB0"/>
    <w:rsid w:val="00C13AE4"/>
    <w:rsid w:val="00C144B3"/>
    <w:rsid w:val="00C1489C"/>
    <w:rsid w:val="00C2735F"/>
    <w:rsid w:val="00C360B2"/>
    <w:rsid w:val="00C47669"/>
    <w:rsid w:val="00C56537"/>
    <w:rsid w:val="00C60D94"/>
    <w:rsid w:val="00C62FA0"/>
    <w:rsid w:val="00C632F2"/>
    <w:rsid w:val="00C70439"/>
    <w:rsid w:val="00C71EC1"/>
    <w:rsid w:val="00C75D4A"/>
    <w:rsid w:val="00C80F08"/>
    <w:rsid w:val="00C83286"/>
    <w:rsid w:val="00C97800"/>
    <w:rsid w:val="00C97A94"/>
    <w:rsid w:val="00CA196E"/>
    <w:rsid w:val="00CA302B"/>
    <w:rsid w:val="00CB4920"/>
    <w:rsid w:val="00CB7900"/>
    <w:rsid w:val="00CC160D"/>
    <w:rsid w:val="00CC2395"/>
    <w:rsid w:val="00CC670B"/>
    <w:rsid w:val="00CD54CD"/>
    <w:rsid w:val="00CE3E39"/>
    <w:rsid w:val="00CF4CFE"/>
    <w:rsid w:val="00D12658"/>
    <w:rsid w:val="00D17F57"/>
    <w:rsid w:val="00D22E2D"/>
    <w:rsid w:val="00D27D5C"/>
    <w:rsid w:val="00D301D4"/>
    <w:rsid w:val="00D303D8"/>
    <w:rsid w:val="00D43D1B"/>
    <w:rsid w:val="00D55C9D"/>
    <w:rsid w:val="00D67DA8"/>
    <w:rsid w:val="00D776A9"/>
    <w:rsid w:val="00D867DE"/>
    <w:rsid w:val="00D86F42"/>
    <w:rsid w:val="00D96CAC"/>
    <w:rsid w:val="00DA192A"/>
    <w:rsid w:val="00DA2F79"/>
    <w:rsid w:val="00DA5725"/>
    <w:rsid w:val="00DB73DD"/>
    <w:rsid w:val="00DC2416"/>
    <w:rsid w:val="00DD5232"/>
    <w:rsid w:val="00DE3360"/>
    <w:rsid w:val="00DE5672"/>
    <w:rsid w:val="00DE6A4D"/>
    <w:rsid w:val="00DF42AD"/>
    <w:rsid w:val="00E030C8"/>
    <w:rsid w:val="00E05712"/>
    <w:rsid w:val="00E12A3B"/>
    <w:rsid w:val="00E12B8F"/>
    <w:rsid w:val="00E13672"/>
    <w:rsid w:val="00E14D97"/>
    <w:rsid w:val="00E15543"/>
    <w:rsid w:val="00E30B2E"/>
    <w:rsid w:val="00E31A82"/>
    <w:rsid w:val="00E31F29"/>
    <w:rsid w:val="00E5395B"/>
    <w:rsid w:val="00E66629"/>
    <w:rsid w:val="00E66A23"/>
    <w:rsid w:val="00E73E71"/>
    <w:rsid w:val="00E744EC"/>
    <w:rsid w:val="00E82282"/>
    <w:rsid w:val="00E92FFE"/>
    <w:rsid w:val="00EA5977"/>
    <w:rsid w:val="00EB40DF"/>
    <w:rsid w:val="00EB66CA"/>
    <w:rsid w:val="00ED62DC"/>
    <w:rsid w:val="00EE09DD"/>
    <w:rsid w:val="00EE0B4B"/>
    <w:rsid w:val="00EE5B4A"/>
    <w:rsid w:val="00F07C08"/>
    <w:rsid w:val="00F133C1"/>
    <w:rsid w:val="00F13F9A"/>
    <w:rsid w:val="00F14BC4"/>
    <w:rsid w:val="00F15C28"/>
    <w:rsid w:val="00F20B7A"/>
    <w:rsid w:val="00F25824"/>
    <w:rsid w:val="00F26CF2"/>
    <w:rsid w:val="00F50FC1"/>
    <w:rsid w:val="00F637E9"/>
    <w:rsid w:val="00F75566"/>
    <w:rsid w:val="00F81CB1"/>
    <w:rsid w:val="00F83AAD"/>
    <w:rsid w:val="00F852A2"/>
    <w:rsid w:val="00F91878"/>
    <w:rsid w:val="00FA1E8F"/>
    <w:rsid w:val="00FA493A"/>
    <w:rsid w:val="00FC33C9"/>
    <w:rsid w:val="00FC3BF2"/>
    <w:rsid w:val="00FC4564"/>
    <w:rsid w:val="00FE0A51"/>
    <w:rsid w:val="00FE7662"/>
    <w:rsid w:val="00FF167C"/>
    <w:rsid w:val="00FF39EB"/>
    <w:rsid w:val="02E06CE6"/>
    <w:rsid w:val="03B66F79"/>
    <w:rsid w:val="08616DEC"/>
    <w:rsid w:val="0FAC3F3C"/>
    <w:rsid w:val="114F5F2B"/>
    <w:rsid w:val="11886F43"/>
    <w:rsid w:val="11B144DD"/>
    <w:rsid w:val="17BE5F65"/>
    <w:rsid w:val="20BF5E10"/>
    <w:rsid w:val="227252AE"/>
    <w:rsid w:val="28DC0977"/>
    <w:rsid w:val="2D906395"/>
    <w:rsid w:val="2DB85648"/>
    <w:rsid w:val="3116619E"/>
    <w:rsid w:val="31E67EFB"/>
    <w:rsid w:val="327C0DC0"/>
    <w:rsid w:val="36874D09"/>
    <w:rsid w:val="3CD659E0"/>
    <w:rsid w:val="42E10A55"/>
    <w:rsid w:val="44316925"/>
    <w:rsid w:val="48751495"/>
    <w:rsid w:val="51313C1A"/>
    <w:rsid w:val="51B9005C"/>
    <w:rsid w:val="55451648"/>
    <w:rsid w:val="5645057E"/>
    <w:rsid w:val="5704702D"/>
    <w:rsid w:val="5C3E3F55"/>
    <w:rsid w:val="5E831A9F"/>
    <w:rsid w:val="6A45774D"/>
    <w:rsid w:val="6E406006"/>
    <w:rsid w:val="74483A95"/>
    <w:rsid w:val="77FD5EBD"/>
    <w:rsid w:val="79BA3ECF"/>
    <w:rsid w:val="7C8462B5"/>
    <w:rsid w:val="7D1A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0"/>
    <w:pPr>
      <w:ind w:firstLine="630"/>
    </w:pPr>
    <w:rPr>
      <w:rFonts w:eastAsia="仿宋_GB2312"/>
      <w:kern w:val="0"/>
      <w:sz w:val="32"/>
      <w:szCs w:val="20"/>
    </w:rPr>
  </w:style>
  <w:style w:type="paragraph" w:styleId="5">
    <w:name w:val="Body Text"/>
    <w:basedOn w:val="1"/>
    <w:qFormat/>
    <w:uiPriority w:val="0"/>
    <w:pPr>
      <w:spacing w:after="120"/>
    </w:pPr>
    <w:rPr>
      <w:rFonts w:eastAsia="仿宋_GB2312"/>
      <w:sz w:val="32"/>
      <w:szCs w:val="20"/>
    </w:rPr>
  </w:style>
  <w:style w:type="paragraph" w:styleId="6">
    <w:name w:val="Body Text Indent"/>
    <w:basedOn w:val="1"/>
    <w:qFormat/>
    <w:uiPriority w:val="0"/>
    <w:pPr>
      <w:tabs>
        <w:tab w:val="left" w:pos="540"/>
        <w:tab w:val="left" w:pos="720"/>
      </w:tabs>
      <w:ind w:firstLine="622" w:firstLineChars="200"/>
    </w:pPr>
    <w:rPr>
      <w:rFonts w:ascii="仿宋_GB2312" w:hAnsi="宋体" w:eastAsia="仿宋_GB2312"/>
      <w:sz w:val="32"/>
      <w:szCs w:val="20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ody Text Indent 2"/>
    <w:basedOn w:val="1"/>
    <w:qFormat/>
    <w:uiPriority w:val="0"/>
    <w:pPr>
      <w:ind w:firstLine="660"/>
    </w:pPr>
    <w:rPr>
      <w:rFonts w:ascii="楷体_GB2312" w:eastAsia="楷体_GB2312"/>
      <w:sz w:val="32"/>
    </w:rPr>
  </w:style>
  <w:style w:type="paragraph" w:styleId="9">
    <w:name w:val="Balloon Text"/>
    <w:basedOn w:val="1"/>
    <w:semiHidden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qFormat/>
    <w:uiPriority w:val="0"/>
    <w:pPr>
      <w:spacing w:before="80" w:after="180"/>
      <w:ind w:firstLine="643" w:firstLineChars="200"/>
    </w:pPr>
    <w:rPr>
      <w:rFonts w:ascii="仿宋_GB2312" w:eastAsia="仿宋_GB2312"/>
      <w:b/>
      <w:sz w:val="32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6">
    <w:name w:val="page number"/>
    <w:basedOn w:val="15"/>
    <w:qFormat/>
    <w:uiPriority w:val="0"/>
  </w:style>
  <w:style w:type="paragraph" w:customStyle="1" w:styleId="17">
    <w:name w:val="秘密紧急"/>
    <w:basedOn w:val="1"/>
    <w:qFormat/>
    <w:uiPriority w:val="0"/>
    <w:pPr>
      <w:jc w:val="right"/>
    </w:pPr>
    <w:rPr>
      <w:rFonts w:ascii="黑体" w:eastAsia="黑体"/>
      <w:sz w:val="32"/>
      <w:szCs w:val="20"/>
    </w:rPr>
  </w:style>
  <w:style w:type="paragraph" w:customStyle="1" w:styleId="18">
    <w:name w:val="默认段落字体 Para Char Char Char Char Char Char Char Char Char Char"/>
    <w:basedOn w:val="1"/>
    <w:qFormat/>
    <w:uiPriority w:val="0"/>
    <w:rPr>
      <w:szCs w:val="21"/>
    </w:rPr>
  </w:style>
  <w:style w:type="paragraph" w:customStyle="1" w:styleId="19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styleId="20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2">
    <w:name w:val="列出段落2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ll\Application%20Data\Microsoft\Templates\Normal&#25919;&#242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Normal政府</Template>
  <Company>盐田区政府</Company>
  <Pages>2</Pages>
  <Words>336</Words>
  <Characters>100</Characters>
  <Lines>1</Lines>
  <Paragraphs>1</Paragraphs>
  <TotalTime>1</TotalTime>
  <ScaleCrop>false</ScaleCrop>
  <LinksUpToDate>false</LinksUpToDate>
  <CharactersWithSpaces>435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2019-09-29T06:25:00Z</dcterms:created>
  <dc:creator>dell</dc:creator>
  <cp:lastModifiedBy>卢志敏</cp:lastModifiedBy>
  <cp:lastPrinted>2019-09-29T09:36:56Z</cp:lastPrinted>
  <dcterms:modified xsi:type="dcterms:W3CDTF">2019-09-29T09:36:59Z</dcterms:modified>
  <dc:title>市委文件印制格式标准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